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4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0" w:type="dxa"/>
        </w:tblCellMar>
        <w:tblLook w:val="04A0" w:firstRow="1" w:lastRow="0" w:firstColumn="1" w:lastColumn="0" w:noHBand="0" w:noVBand="1"/>
      </w:tblPr>
      <w:tblGrid>
        <w:gridCol w:w="6475"/>
        <w:gridCol w:w="3970"/>
      </w:tblGrid>
      <w:tr w:rsidR="00CB75AE" w14:paraId="1A282C55" w14:textId="77777777" w:rsidTr="00740D69">
        <w:trPr>
          <w:trHeight w:val="538"/>
          <w:jc w:val="center"/>
        </w:trPr>
        <w:tc>
          <w:tcPr>
            <w:tcW w:w="6475" w:type="dxa"/>
            <w:shd w:val="clear" w:color="auto" w:fill="auto"/>
            <w:vAlign w:val="bottom"/>
          </w:tcPr>
          <w:p w14:paraId="24DE4671" w14:textId="77777777" w:rsidR="00CB75AE" w:rsidRDefault="00740D69" w:rsidP="006C204B">
            <w:pPr>
              <w:pStyle w:val="Year"/>
              <w:tabs>
                <w:tab w:val="center" w:pos="3776"/>
              </w:tabs>
              <w:spacing w:after="60"/>
              <w:jc w:val="left"/>
              <w:rPr>
                <w:rFonts w:asciiTheme="minorHAnsi" w:hAnsiTheme="minorHAnsi"/>
                <w:color w:val="204066"/>
                <w:sz w:val="36"/>
                <w:szCs w:val="34"/>
              </w:rPr>
            </w:pPr>
            <w:bookmarkStart w:id="0" w:name="Promo_WinCalendar" w:colFirst="1" w:colLast="1"/>
            <w:bookmarkStart w:id="1" w:name="Title_WinCalendar" w:colFirst="0" w:colLast="0"/>
            <w:r>
              <w:rPr>
                <w:rFonts w:asciiTheme="minorHAnsi" w:hAnsiTheme="minorHAnsi"/>
                <w:color w:val="204066"/>
                <w:sz w:val="36"/>
                <w:szCs w:val="34"/>
              </w:rPr>
              <w:t>2025 Calendar</w:t>
            </w:r>
          </w:p>
        </w:tc>
        <w:tc>
          <w:tcPr>
            <w:tcW w:w="3970" w:type="dxa"/>
            <w:shd w:val="clear" w:color="auto" w:fill="auto"/>
            <w:vAlign w:val="bottom"/>
          </w:tcPr>
          <w:p w14:paraId="0641D798" w14:textId="77777777" w:rsidR="00CB75AE" w:rsidRPr="00740D69" w:rsidRDefault="00740D69" w:rsidP="006C204B">
            <w:pPr>
              <w:pStyle w:val="Year"/>
              <w:spacing w:after="60"/>
              <w:rPr>
                <w:rFonts w:asciiTheme="minorHAnsi" w:hAnsiTheme="minorHAnsi"/>
                <w:color w:val="204066"/>
                <w:sz w:val="18"/>
                <w:szCs w:val="18"/>
              </w:rPr>
            </w:pPr>
            <w:r w:rsidRPr="00740D69">
              <w:rPr>
                <w:rFonts w:asciiTheme="minorHAnsi" w:hAnsiTheme="minorHAnsi"/>
                <w:color w:val="204066"/>
                <w:sz w:val="18"/>
                <w:szCs w:val="18"/>
              </w:rPr>
              <w:t xml:space="preserve">Courtesy of </w:t>
            </w:r>
            <w:hyperlink r:id="rId7" w:history="1">
              <w:r w:rsidRPr="00740D69">
                <w:rPr>
                  <w:rStyle w:val="Hyperlink"/>
                  <w:rFonts w:asciiTheme="minorHAnsi" w:hAnsiTheme="minorHAnsi"/>
                  <w:color w:val="094FDB"/>
                  <w:sz w:val="22"/>
                  <w:szCs w:val="18"/>
                  <w:u w:val="none"/>
                </w:rPr>
                <w:t>WinCalendar.com</w:t>
              </w:r>
            </w:hyperlink>
          </w:p>
        </w:tc>
      </w:tr>
      <w:bookmarkEnd w:id="0"/>
      <w:bookmarkEnd w:id="1"/>
    </w:tbl>
    <w:p w14:paraId="672A6659" w14:textId="77777777" w:rsidR="00AF26B2" w:rsidRPr="00CB75AE" w:rsidRDefault="00AF26B2" w:rsidP="00235C01">
      <w:pPr>
        <w:pStyle w:val="Year"/>
        <w:spacing w:after="60"/>
        <w:jc w:val="left"/>
        <w:rPr>
          <w:rFonts w:asciiTheme="minorHAnsi" w:hAnsiTheme="minorHAnsi"/>
          <w:color w:val="204066"/>
          <w:sz w:val="20"/>
          <w:szCs w:val="20"/>
        </w:rPr>
      </w:pPr>
    </w:p>
    <w:tbl>
      <w:tblPr>
        <w:tblStyle w:val="TableGrid"/>
        <w:tblW w:w="104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Calendar Layout"/>
      </w:tblPr>
      <w:tblGrid>
        <w:gridCol w:w="3133"/>
        <w:gridCol w:w="537"/>
        <w:gridCol w:w="3133"/>
        <w:gridCol w:w="537"/>
        <w:gridCol w:w="3133"/>
      </w:tblGrid>
      <w:tr w:rsidR="00CB75AE" w:rsidRPr="0091671F" w14:paraId="3DD37234" w14:textId="77777777" w:rsidTr="037A0D28">
        <w:trPr>
          <w:trHeight w:val="317"/>
          <w:jc w:val="center"/>
        </w:trPr>
        <w:tc>
          <w:tcPr>
            <w:tcW w:w="3133" w:type="dxa"/>
            <w:shd w:val="clear" w:color="auto" w:fill="auto"/>
            <w:vAlign w:val="bottom"/>
          </w:tcPr>
          <w:p w14:paraId="73054783" w14:textId="77777777" w:rsidR="00CB75AE" w:rsidRPr="00127174" w:rsidRDefault="00740D69" w:rsidP="0074374D">
            <w:pPr>
              <w:pStyle w:val="Months"/>
              <w:tabs>
                <w:tab w:val="left" w:pos="1530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bookmarkStart w:id="2" w:name="M1" w:colFirst="0" w:colLast="0"/>
            <w:bookmarkStart w:id="3" w:name="M2" w:colFirst="2" w:colLast="2"/>
            <w:bookmarkStart w:id="4" w:name="M3" w:colFirst="4" w:colLast="4"/>
            <w:r>
              <w:rPr>
                <w:rFonts w:asciiTheme="minorHAnsi" w:hAnsiTheme="minorHAnsi"/>
                <w:color w:val="1D354B"/>
                <w:sz w:val="24"/>
              </w:rPr>
              <w:t>JANUARY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0A37501D" w14:textId="77777777" w:rsidR="00CB75AE" w:rsidRPr="0091671F" w:rsidRDefault="00CB75AE" w:rsidP="0074374D">
            <w:pPr>
              <w:jc w:val="center"/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036A0DDA" w14:textId="77777777" w:rsidR="00CB75AE" w:rsidRPr="00127174" w:rsidRDefault="00740D69" w:rsidP="0074374D">
            <w:pPr>
              <w:pStyle w:val="Months"/>
              <w:tabs>
                <w:tab w:val="left" w:pos="1875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FEBRUARY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5DAB6C7B" w14:textId="77777777" w:rsidR="00CB75AE" w:rsidRPr="0091671F" w:rsidRDefault="00CB75AE" w:rsidP="0074374D">
            <w:pPr>
              <w:jc w:val="center"/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5FCEC1D3" w14:textId="77777777" w:rsidR="00CB75AE" w:rsidRPr="00127174" w:rsidRDefault="00740D69" w:rsidP="0074374D">
            <w:pPr>
              <w:pStyle w:val="Months"/>
              <w:tabs>
                <w:tab w:val="center" w:pos="1509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MARCH</w:t>
            </w:r>
          </w:p>
        </w:tc>
      </w:tr>
      <w:tr w:rsidR="00CB75AE" w:rsidRPr="0091671F" w14:paraId="7931D04F" w14:textId="77777777" w:rsidTr="037A0D28">
        <w:trPr>
          <w:jc w:val="center"/>
        </w:trPr>
        <w:tc>
          <w:tcPr>
            <w:tcW w:w="3133" w:type="dxa"/>
            <w:shd w:val="clear" w:color="auto" w:fill="auto"/>
          </w:tcPr>
          <w:tbl>
            <w:tblPr>
              <w:tblStyle w:val="HostTable"/>
              <w:tblW w:w="2723" w:type="dxa"/>
              <w:tblLayout w:type="fixed"/>
              <w:tblLook w:val="04A0" w:firstRow="1" w:lastRow="0" w:firstColumn="1" w:lastColumn="0" w:noHBand="0" w:noVBand="1"/>
              <w:tblDescription w:val="January"/>
            </w:tblPr>
            <w:tblGrid>
              <w:gridCol w:w="389"/>
              <w:gridCol w:w="389"/>
              <w:gridCol w:w="389"/>
              <w:gridCol w:w="330"/>
              <w:gridCol w:w="448"/>
              <w:gridCol w:w="389"/>
              <w:gridCol w:w="389"/>
            </w:tblGrid>
            <w:tr w:rsidR="00CB75AE" w:rsidRPr="0091671F" w14:paraId="3E2C4F3F" w14:textId="77777777" w:rsidTr="037A0D28"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66DDAA3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5" w:name="M1d" w:colFirst="0" w:colLast="6"/>
                  <w:bookmarkEnd w:id="2"/>
                  <w:bookmarkEnd w:id="3"/>
                  <w:bookmarkEnd w:id="4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3695634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086CAE5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30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F659B1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44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68FC2B5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32692EA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89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CF5E66A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6E71BFDA" w14:textId="77777777" w:rsidTr="037A0D28">
              <w:tc>
                <w:tcPr>
                  <w:tcW w:w="389" w:type="dxa"/>
                </w:tcPr>
                <w:p w14:paraId="02EB378F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6" w:name="M1g" w:colFirst="0" w:colLast="6"/>
                  <w:bookmarkEnd w:id="5"/>
                </w:p>
              </w:tc>
              <w:tc>
                <w:tcPr>
                  <w:tcW w:w="389" w:type="dxa"/>
                </w:tcPr>
                <w:p w14:paraId="6A05A80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5A39BBE3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30" w:type="dxa"/>
                </w:tcPr>
                <w:p w14:paraId="649841B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48" w:type="dxa"/>
                </w:tcPr>
                <w:p w14:paraId="18F999B5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</w:t>
                  </w:r>
                </w:p>
              </w:tc>
              <w:tc>
                <w:tcPr>
                  <w:tcW w:w="389" w:type="dxa"/>
                </w:tcPr>
                <w:p w14:paraId="5FCD5EC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9" w:type="dxa"/>
                </w:tcPr>
                <w:p w14:paraId="2598DEE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</w:tr>
            <w:tr w:rsidR="00CB75AE" w:rsidRPr="0091671F" w14:paraId="1FF5F6E7" w14:textId="77777777" w:rsidTr="037A0D28">
              <w:tc>
                <w:tcPr>
                  <w:tcW w:w="389" w:type="dxa"/>
                </w:tcPr>
                <w:p w14:paraId="78941E4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9" w:type="dxa"/>
                </w:tcPr>
                <w:p w14:paraId="29B4EA1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89" w:type="dxa"/>
                </w:tcPr>
                <w:p w14:paraId="75697EE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30" w:type="dxa"/>
                </w:tcPr>
                <w:p w14:paraId="44B0A20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448" w:type="dxa"/>
                </w:tcPr>
                <w:p w14:paraId="2B2B730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89" w:type="dxa"/>
                </w:tcPr>
                <w:p w14:paraId="5D369756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89" w:type="dxa"/>
                </w:tcPr>
                <w:p w14:paraId="4737E36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</w:tr>
            <w:tr w:rsidR="00CB75AE" w:rsidRPr="0091671F" w14:paraId="19D0146A" w14:textId="77777777" w:rsidTr="037A0D28">
              <w:tc>
                <w:tcPr>
                  <w:tcW w:w="389" w:type="dxa"/>
                </w:tcPr>
                <w:p w14:paraId="4B73E58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89" w:type="dxa"/>
                </w:tcPr>
                <w:p w14:paraId="39F18D2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89" w:type="dxa"/>
                </w:tcPr>
                <w:p w14:paraId="4E1E336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30" w:type="dxa"/>
                </w:tcPr>
                <w:p w14:paraId="33CFEC6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48" w:type="dxa"/>
                </w:tcPr>
                <w:p w14:paraId="0EB5E791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16</w:t>
                  </w:r>
                </w:p>
              </w:tc>
              <w:tc>
                <w:tcPr>
                  <w:tcW w:w="389" w:type="dxa"/>
                </w:tcPr>
                <w:p w14:paraId="111B77A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89" w:type="dxa"/>
                </w:tcPr>
                <w:p w14:paraId="526D80A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</w:tr>
            <w:tr w:rsidR="00CB75AE" w:rsidRPr="0091671F" w14:paraId="3EDCE69D" w14:textId="77777777" w:rsidTr="037A0D28">
              <w:tc>
                <w:tcPr>
                  <w:tcW w:w="389" w:type="dxa"/>
                </w:tcPr>
                <w:p w14:paraId="2847A63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89" w:type="dxa"/>
                </w:tcPr>
                <w:p w14:paraId="5007C906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89" w:type="dxa"/>
                </w:tcPr>
                <w:p w14:paraId="7B568215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30" w:type="dxa"/>
                </w:tcPr>
                <w:p w14:paraId="44C2641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448" w:type="dxa"/>
                </w:tcPr>
                <w:p w14:paraId="72E4F76D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89" w:type="dxa"/>
                </w:tcPr>
                <w:p w14:paraId="1D8EB8EE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89" w:type="dxa"/>
                </w:tcPr>
                <w:p w14:paraId="4BFDD70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</w:tr>
            <w:tr w:rsidR="00CB75AE" w:rsidRPr="0091671F" w14:paraId="11FAE93E" w14:textId="77777777" w:rsidTr="037A0D28">
              <w:tc>
                <w:tcPr>
                  <w:tcW w:w="389" w:type="dxa"/>
                </w:tcPr>
                <w:p w14:paraId="3633465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89" w:type="dxa"/>
                </w:tcPr>
                <w:p w14:paraId="41C0AA5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89" w:type="dxa"/>
                </w:tcPr>
                <w:p w14:paraId="57393B2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30" w:type="dxa"/>
                </w:tcPr>
                <w:p w14:paraId="4B34824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448" w:type="dxa"/>
                </w:tcPr>
                <w:p w14:paraId="219897CE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30</w:t>
                  </w:r>
                </w:p>
              </w:tc>
              <w:tc>
                <w:tcPr>
                  <w:tcW w:w="389" w:type="dxa"/>
                </w:tcPr>
                <w:p w14:paraId="2C8B330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89" w:type="dxa"/>
                </w:tcPr>
                <w:p w14:paraId="41C8F39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91671F" w14:paraId="72A3D3EC" w14:textId="77777777" w:rsidTr="037A0D28">
              <w:tc>
                <w:tcPr>
                  <w:tcW w:w="389" w:type="dxa"/>
                </w:tcPr>
                <w:p w14:paraId="0D0B940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0E27B00A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60061E4C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30" w:type="dxa"/>
                </w:tcPr>
                <w:p w14:paraId="44EAFD9C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48" w:type="dxa"/>
                </w:tcPr>
                <w:p w14:paraId="4B94D5A5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3DEEC66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89" w:type="dxa"/>
                </w:tcPr>
                <w:p w14:paraId="3656B9A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6"/>
          </w:tbl>
          <w:p w14:paraId="45FB0818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049F31CB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2917" w:type="dxa"/>
              <w:tblLayout w:type="fixed"/>
              <w:tblLook w:val="04A0" w:firstRow="1" w:lastRow="0" w:firstColumn="1" w:lastColumn="0" w:noHBand="0" w:noVBand="1"/>
              <w:tblDescription w:val="February"/>
            </w:tblPr>
            <w:tblGrid>
              <w:gridCol w:w="414"/>
              <w:gridCol w:w="418"/>
              <w:gridCol w:w="418"/>
              <w:gridCol w:w="435"/>
              <w:gridCol w:w="401"/>
              <w:gridCol w:w="418"/>
              <w:gridCol w:w="413"/>
            </w:tblGrid>
            <w:tr w:rsidR="00CB75AE" w:rsidRPr="0091671F" w14:paraId="6A70B313" w14:textId="77777777" w:rsidTr="037A0D28">
              <w:tc>
                <w:tcPr>
                  <w:tcW w:w="414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B999743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7" w:name="M2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4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911F612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4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2AF8DF5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435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A615B66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401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40D15B4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4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BEC0FE4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413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95970B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56B20A0C" w14:textId="77777777" w:rsidTr="037A0D28">
              <w:tc>
                <w:tcPr>
                  <w:tcW w:w="414" w:type="dxa"/>
                </w:tcPr>
                <w:p w14:paraId="5312826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8" w:name="M2g" w:colFirst="0" w:colLast="6"/>
                  <w:bookmarkEnd w:id="7"/>
                </w:p>
              </w:tc>
              <w:tc>
                <w:tcPr>
                  <w:tcW w:w="418" w:type="dxa"/>
                </w:tcPr>
                <w:p w14:paraId="62486C05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4101652C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35" w:type="dxa"/>
                </w:tcPr>
                <w:p w14:paraId="4B99056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1299C43A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4DDBEF00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3" w:type="dxa"/>
                </w:tcPr>
                <w:p w14:paraId="249FAAB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</w:tr>
            <w:tr w:rsidR="00CB75AE" w:rsidRPr="0091671F" w14:paraId="04519BAE" w14:textId="77777777" w:rsidTr="037A0D28">
              <w:tc>
                <w:tcPr>
                  <w:tcW w:w="414" w:type="dxa"/>
                </w:tcPr>
                <w:p w14:paraId="7144751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8" w:type="dxa"/>
                </w:tcPr>
                <w:p w14:paraId="0B77815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8" w:type="dxa"/>
                </w:tcPr>
                <w:p w14:paraId="279935F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35" w:type="dxa"/>
                </w:tcPr>
                <w:p w14:paraId="44240AA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01" w:type="dxa"/>
                </w:tcPr>
                <w:p w14:paraId="1B87E3D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8" w:type="dxa"/>
                </w:tcPr>
                <w:p w14:paraId="109B848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3" w:type="dxa"/>
                </w:tcPr>
                <w:p w14:paraId="03853697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</w:tr>
            <w:tr w:rsidR="00CB75AE" w:rsidRPr="0091671F" w14:paraId="1E420C80" w14:textId="77777777" w:rsidTr="037A0D28">
              <w:tc>
                <w:tcPr>
                  <w:tcW w:w="414" w:type="dxa"/>
                </w:tcPr>
                <w:p w14:paraId="089009E4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8" w:type="dxa"/>
                </w:tcPr>
                <w:p w14:paraId="446DE71A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8" w:type="dxa"/>
                </w:tcPr>
                <w:p w14:paraId="735DA4F4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35" w:type="dxa"/>
                </w:tcPr>
                <w:p w14:paraId="48DF98D7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01" w:type="dxa"/>
                </w:tcPr>
                <w:p w14:paraId="5D0116D1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13</w:t>
                  </w:r>
                </w:p>
              </w:tc>
              <w:tc>
                <w:tcPr>
                  <w:tcW w:w="418" w:type="dxa"/>
                </w:tcPr>
                <w:p w14:paraId="0F953182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13" w:type="dxa"/>
                </w:tcPr>
                <w:p w14:paraId="423D4B9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</w:tr>
            <w:tr w:rsidR="00CB75AE" w:rsidRPr="0091671F" w14:paraId="19354FB2" w14:textId="77777777" w:rsidTr="037A0D28">
              <w:tc>
                <w:tcPr>
                  <w:tcW w:w="414" w:type="dxa"/>
                </w:tcPr>
                <w:p w14:paraId="632BF140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18" w:type="dxa"/>
                </w:tcPr>
                <w:p w14:paraId="5DA9612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18" w:type="dxa"/>
                </w:tcPr>
                <w:p w14:paraId="5D9857E1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35" w:type="dxa"/>
                </w:tcPr>
                <w:p w14:paraId="7C14D38D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01" w:type="dxa"/>
                </w:tcPr>
                <w:p w14:paraId="72A4FFC0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18" w:type="dxa"/>
                </w:tcPr>
                <w:p w14:paraId="6C375A7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13" w:type="dxa"/>
                </w:tcPr>
                <w:p w14:paraId="07581EC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</w:tr>
            <w:tr w:rsidR="00CB75AE" w:rsidRPr="0091671F" w14:paraId="532A100D" w14:textId="77777777" w:rsidTr="037A0D28">
              <w:tc>
                <w:tcPr>
                  <w:tcW w:w="414" w:type="dxa"/>
                </w:tcPr>
                <w:p w14:paraId="346E867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18" w:type="dxa"/>
                </w:tcPr>
                <w:p w14:paraId="0AA4FC6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18" w:type="dxa"/>
                </w:tcPr>
                <w:p w14:paraId="1C20304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35" w:type="dxa"/>
                </w:tcPr>
                <w:p w14:paraId="029B61C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01" w:type="dxa"/>
                </w:tcPr>
                <w:p w14:paraId="67F7804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27</w:t>
                  </w:r>
                </w:p>
              </w:tc>
              <w:tc>
                <w:tcPr>
                  <w:tcW w:w="418" w:type="dxa"/>
                </w:tcPr>
                <w:p w14:paraId="3076875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13" w:type="dxa"/>
                </w:tcPr>
                <w:p w14:paraId="3461D77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91671F" w14:paraId="3CF2D8B6" w14:textId="77777777" w:rsidTr="037A0D28">
              <w:tc>
                <w:tcPr>
                  <w:tcW w:w="414" w:type="dxa"/>
                </w:tcPr>
                <w:p w14:paraId="0FB7827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1FC39945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0562CB0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35" w:type="dxa"/>
                </w:tcPr>
                <w:p w14:paraId="34CE0A4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01" w:type="dxa"/>
                </w:tcPr>
                <w:p w14:paraId="62EBF3C5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6D98A12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3" w:type="dxa"/>
                </w:tcPr>
                <w:p w14:paraId="2946DB82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8"/>
          </w:tbl>
          <w:p w14:paraId="5997CC1D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110FFD37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2882" w:type="dxa"/>
              <w:tblLayout w:type="fixed"/>
              <w:tblLook w:val="04A0" w:firstRow="1" w:lastRow="0" w:firstColumn="1" w:lastColumn="0" w:noHBand="0" w:noVBand="1"/>
              <w:tblDescription w:val="March"/>
            </w:tblPr>
            <w:tblGrid>
              <w:gridCol w:w="411"/>
              <w:gridCol w:w="411"/>
              <w:gridCol w:w="412"/>
              <w:gridCol w:w="375"/>
              <w:gridCol w:w="449"/>
              <w:gridCol w:w="412"/>
              <w:gridCol w:w="412"/>
            </w:tblGrid>
            <w:tr w:rsidR="00CB75AE" w:rsidRPr="0091671F" w14:paraId="592A42E5" w14:textId="77777777" w:rsidTr="037A0D28">
              <w:tc>
                <w:tcPr>
                  <w:tcW w:w="411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8056E1E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9" w:name="M3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411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92C34A3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41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9775037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75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170B1EE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449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0BFBDE7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41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ED6266F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412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A78B04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19F14E3C" w14:textId="77777777" w:rsidTr="037A0D28">
              <w:tc>
                <w:tcPr>
                  <w:tcW w:w="411" w:type="dxa"/>
                </w:tcPr>
                <w:p w14:paraId="6B69937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10" w:name="M3g" w:colFirst="0" w:colLast="6"/>
                  <w:bookmarkEnd w:id="9"/>
                </w:p>
              </w:tc>
              <w:tc>
                <w:tcPr>
                  <w:tcW w:w="411" w:type="dxa"/>
                </w:tcPr>
                <w:p w14:paraId="3FE9F23F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1F72F64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75" w:type="dxa"/>
                </w:tcPr>
                <w:p w14:paraId="08CE6F9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49" w:type="dxa"/>
                </w:tcPr>
                <w:p w14:paraId="61CDCEA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6BB9E253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065D241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</w:tr>
            <w:tr w:rsidR="00CB75AE" w:rsidRPr="0091671F" w14:paraId="52455F17" w14:textId="77777777" w:rsidTr="037A0D28">
              <w:tc>
                <w:tcPr>
                  <w:tcW w:w="411" w:type="dxa"/>
                </w:tcPr>
                <w:p w14:paraId="78E884C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1" w:type="dxa"/>
                </w:tcPr>
                <w:p w14:paraId="7A036E3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12" w:type="dxa"/>
                </w:tcPr>
                <w:p w14:paraId="7C964D7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75" w:type="dxa"/>
                </w:tcPr>
                <w:p w14:paraId="76DB90E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49" w:type="dxa"/>
                </w:tcPr>
                <w:p w14:paraId="1946A7A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2" w:type="dxa"/>
                </w:tcPr>
                <w:p w14:paraId="6F74D8F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2" w:type="dxa"/>
                </w:tcPr>
                <w:p w14:paraId="49832D11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</w:tr>
            <w:tr w:rsidR="00CB75AE" w:rsidRPr="0091671F" w14:paraId="38BC9BC3" w14:textId="77777777" w:rsidTr="037A0D28">
              <w:tc>
                <w:tcPr>
                  <w:tcW w:w="411" w:type="dxa"/>
                </w:tcPr>
                <w:p w14:paraId="4212456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1" w:type="dxa"/>
                </w:tcPr>
                <w:p w14:paraId="3E1FE5D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2" w:type="dxa"/>
                </w:tcPr>
                <w:p w14:paraId="7A62217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75" w:type="dxa"/>
                </w:tcPr>
                <w:p w14:paraId="394C502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49" w:type="dxa"/>
                </w:tcPr>
                <w:p w14:paraId="415384D1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13</w:t>
                  </w:r>
                </w:p>
              </w:tc>
              <w:tc>
                <w:tcPr>
                  <w:tcW w:w="412" w:type="dxa"/>
                </w:tcPr>
                <w:p w14:paraId="052CBC2D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12" w:type="dxa"/>
                </w:tcPr>
                <w:p w14:paraId="4C2A823A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</w:tr>
            <w:tr w:rsidR="00CB75AE" w:rsidRPr="0091671F" w14:paraId="69223156" w14:textId="77777777" w:rsidTr="037A0D28">
              <w:tc>
                <w:tcPr>
                  <w:tcW w:w="411" w:type="dxa"/>
                </w:tcPr>
                <w:p w14:paraId="339EFE5D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11" w:type="dxa"/>
                </w:tcPr>
                <w:p w14:paraId="32DF9E9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12" w:type="dxa"/>
                </w:tcPr>
                <w:p w14:paraId="4818E51F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75" w:type="dxa"/>
                </w:tcPr>
                <w:p w14:paraId="565B2BCC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49" w:type="dxa"/>
                </w:tcPr>
                <w:p w14:paraId="6A6A902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12" w:type="dxa"/>
                </w:tcPr>
                <w:p w14:paraId="6263A49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12" w:type="dxa"/>
                </w:tcPr>
                <w:p w14:paraId="43538BB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</w:tr>
            <w:tr w:rsidR="00CB75AE" w:rsidRPr="0091671F" w14:paraId="59B6EB76" w14:textId="77777777" w:rsidTr="037A0D28">
              <w:tc>
                <w:tcPr>
                  <w:tcW w:w="411" w:type="dxa"/>
                </w:tcPr>
                <w:p w14:paraId="7A79C84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11" w:type="dxa"/>
                </w:tcPr>
                <w:p w14:paraId="46723FB0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12" w:type="dxa"/>
                </w:tcPr>
                <w:p w14:paraId="2AFCDB2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75" w:type="dxa"/>
                </w:tcPr>
                <w:p w14:paraId="771397B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449" w:type="dxa"/>
                </w:tcPr>
                <w:p w14:paraId="7CDC7B3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27</w:t>
                  </w:r>
                </w:p>
              </w:tc>
              <w:tc>
                <w:tcPr>
                  <w:tcW w:w="412" w:type="dxa"/>
                </w:tcPr>
                <w:p w14:paraId="6109C677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12" w:type="dxa"/>
                </w:tcPr>
                <w:p w14:paraId="141FAE0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</w:tr>
            <w:tr w:rsidR="00CB75AE" w:rsidRPr="0091671F" w14:paraId="1D5E1012" w14:textId="77777777" w:rsidTr="037A0D28">
              <w:tc>
                <w:tcPr>
                  <w:tcW w:w="411" w:type="dxa"/>
                </w:tcPr>
                <w:p w14:paraId="60DA321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11" w:type="dxa"/>
                </w:tcPr>
                <w:p w14:paraId="57D182F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12" w:type="dxa"/>
                </w:tcPr>
                <w:p w14:paraId="23DE523C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75" w:type="dxa"/>
                </w:tcPr>
                <w:p w14:paraId="52E56223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49" w:type="dxa"/>
                </w:tcPr>
                <w:p w14:paraId="07547A0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5043CB0F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</w:tcPr>
                <w:p w14:paraId="07459315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10"/>
          </w:tbl>
          <w:p w14:paraId="6537F28F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</w:tr>
      <w:tr w:rsidR="00CB75AE" w:rsidRPr="0091671F" w14:paraId="6DFB9E20" w14:textId="77777777" w:rsidTr="037A0D28">
        <w:trPr>
          <w:trHeight w:hRule="exact" w:val="202"/>
          <w:jc w:val="center"/>
        </w:trPr>
        <w:tc>
          <w:tcPr>
            <w:tcW w:w="3133" w:type="dxa"/>
            <w:shd w:val="clear" w:color="auto" w:fill="auto"/>
          </w:tcPr>
          <w:p w14:paraId="70DF9E56" w14:textId="77777777" w:rsidR="00CB75AE" w:rsidRPr="0091671F" w:rsidRDefault="00CB75AE">
            <w:pPr>
              <w:rPr>
                <w:color w:val="204066"/>
                <w:sz w:val="22"/>
              </w:rPr>
            </w:pPr>
          </w:p>
        </w:tc>
        <w:tc>
          <w:tcPr>
            <w:tcW w:w="537" w:type="dxa"/>
            <w:shd w:val="clear" w:color="auto" w:fill="auto"/>
          </w:tcPr>
          <w:p w14:paraId="44E871BC" w14:textId="77777777" w:rsidR="00CB75AE" w:rsidRPr="0091671F" w:rsidRDefault="00CB75AE">
            <w:pPr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</w:tcPr>
          <w:p w14:paraId="144A5D23" w14:textId="77777777" w:rsidR="00CB75AE" w:rsidRPr="0091671F" w:rsidRDefault="00CB75AE">
            <w:pPr>
              <w:rPr>
                <w:color w:val="204066"/>
                <w:sz w:val="22"/>
              </w:rPr>
            </w:pPr>
          </w:p>
        </w:tc>
        <w:tc>
          <w:tcPr>
            <w:tcW w:w="537" w:type="dxa"/>
            <w:shd w:val="clear" w:color="auto" w:fill="auto"/>
          </w:tcPr>
          <w:p w14:paraId="738610EB" w14:textId="77777777" w:rsidR="00CB75AE" w:rsidRPr="0091671F" w:rsidRDefault="00CB75AE">
            <w:pPr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</w:tcPr>
          <w:p w14:paraId="637805D2" w14:textId="77777777" w:rsidR="00CB75AE" w:rsidRPr="0091671F" w:rsidRDefault="00CB75AE">
            <w:pPr>
              <w:rPr>
                <w:color w:val="204066"/>
                <w:sz w:val="22"/>
              </w:rPr>
            </w:pPr>
          </w:p>
        </w:tc>
      </w:tr>
      <w:tr w:rsidR="00CB75AE" w:rsidRPr="0091671F" w14:paraId="1F83A6CA" w14:textId="77777777" w:rsidTr="037A0D28">
        <w:trPr>
          <w:trHeight w:val="317"/>
          <w:jc w:val="center"/>
        </w:trPr>
        <w:tc>
          <w:tcPr>
            <w:tcW w:w="3133" w:type="dxa"/>
            <w:shd w:val="clear" w:color="auto" w:fill="auto"/>
            <w:vAlign w:val="bottom"/>
          </w:tcPr>
          <w:p w14:paraId="74DB19E6" w14:textId="77777777" w:rsidR="00CB75AE" w:rsidRPr="00127174" w:rsidRDefault="00740D69" w:rsidP="0074374D">
            <w:pPr>
              <w:pStyle w:val="Months"/>
              <w:tabs>
                <w:tab w:val="center" w:pos="1412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bookmarkStart w:id="11" w:name="M4" w:colFirst="0" w:colLast="0"/>
            <w:bookmarkStart w:id="12" w:name="M5" w:colFirst="2" w:colLast="2"/>
            <w:bookmarkStart w:id="13" w:name="M6" w:colFirst="4" w:colLast="4"/>
            <w:r>
              <w:rPr>
                <w:rFonts w:asciiTheme="minorHAnsi" w:hAnsiTheme="minorHAnsi"/>
                <w:color w:val="1D354B"/>
                <w:sz w:val="24"/>
              </w:rPr>
              <w:t>APRIL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463F29E8" w14:textId="77777777" w:rsidR="00CB75AE" w:rsidRPr="0091671F" w:rsidRDefault="00CB75AE" w:rsidP="0074374D">
            <w:pPr>
              <w:jc w:val="center"/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6FF084B6" w14:textId="77777777" w:rsidR="00CB75AE" w:rsidRPr="00127174" w:rsidRDefault="00740D69" w:rsidP="0074374D">
            <w:pPr>
              <w:pStyle w:val="Months"/>
              <w:tabs>
                <w:tab w:val="center" w:pos="1412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MAY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3B7B4B86" w14:textId="77777777" w:rsidR="00CB75AE" w:rsidRPr="0091671F" w:rsidRDefault="00CB75AE" w:rsidP="0074374D">
            <w:pPr>
              <w:jc w:val="center"/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094E0438" w14:textId="77777777" w:rsidR="00CB75AE" w:rsidRPr="00127174" w:rsidRDefault="00740D69" w:rsidP="0074374D">
            <w:pPr>
              <w:pStyle w:val="Months"/>
              <w:tabs>
                <w:tab w:val="center" w:pos="1412"/>
                <w:tab w:val="left" w:pos="1860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JUNE</w:t>
            </w:r>
          </w:p>
        </w:tc>
      </w:tr>
      <w:tr w:rsidR="00CB75AE" w:rsidRPr="0091671F" w14:paraId="720C326D" w14:textId="77777777" w:rsidTr="037A0D28">
        <w:trPr>
          <w:jc w:val="center"/>
        </w:trPr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Ma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34CD8817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14F8B61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14" w:name="M4d" w:colFirst="0" w:colLast="6"/>
                  <w:bookmarkEnd w:id="11"/>
                  <w:bookmarkEnd w:id="12"/>
                  <w:bookmarkEnd w:id="13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DB29657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91184CC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CECF59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8D5ED19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3371C2B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8AEAA35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226C25EF" w14:textId="77777777" w:rsidTr="037A0D28">
              <w:tc>
                <w:tcPr>
                  <w:tcW w:w="318" w:type="dxa"/>
                </w:tcPr>
                <w:p w14:paraId="3A0FF5F2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15" w:name="M4g" w:colFirst="0" w:colLast="6"/>
                  <w:bookmarkEnd w:id="14"/>
                </w:p>
              </w:tc>
              <w:tc>
                <w:tcPr>
                  <w:tcW w:w="322" w:type="dxa"/>
                </w:tcPr>
                <w:p w14:paraId="5630AD6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E32D52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7842F59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68D9363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17310F6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8" w:type="dxa"/>
                </w:tcPr>
                <w:p w14:paraId="729DE7E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</w:tr>
            <w:tr w:rsidR="00CB75AE" w:rsidRPr="0091671F" w14:paraId="3ABA1EF5" w14:textId="77777777" w:rsidTr="037A0D28">
              <w:tc>
                <w:tcPr>
                  <w:tcW w:w="318" w:type="dxa"/>
                </w:tcPr>
                <w:p w14:paraId="6DDB914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28AF3A15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4CE4F91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34BD2DE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31830EA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4633503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18" w:type="dxa"/>
                </w:tcPr>
                <w:p w14:paraId="60063D61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</w:tr>
            <w:tr w:rsidR="00CB75AE" w:rsidRPr="0091671F" w14:paraId="6B3C547B" w14:textId="77777777" w:rsidTr="037A0D28">
              <w:tc>
                <w:tcPr>
                  <w:tcW w:w="318" w:type="dxa"/>
                </w:tcPr>
                <w:p w14:paraId="7B862D82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15C6873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41150DF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7C675C08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44641878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7D34F29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18" w:type="dxa"/>
                </w:tcPr>
                <w:p w14:paraId="6C8C1C6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</w:tr>
            <w:tr w:rsidR="00CB75AE" w:rsidRPr="0091671F" w14:paraId="2D1F7E81" w14:textId="77777777" w:rsidTr="037A0D28">
              <w:tc>
                <w:tcPr>
                  <w:tcW w:w="318" w:type="dxa"/>
                </w:tcPr>
                <w:p w14:paraId="7B5474F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267B13BB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27287505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4EB4CCBD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51641038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7BF7B80B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18" w:type="dxa"/>
                </w:tcPr>
                <w:p w14:paraId="7F8797AB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</w:tr>
            <w:tr w:rsidR="00CB75AE" w:rsidRPr="0091671F" w14:paraId="1E9DF2CA" w14:textId="77777777" w:rsidTr="037A0D28">
              <w:tc>
                <w:tcPr>
                  <w:tcW w:w="318" w:type="dxa"/>
                </w:tcPr>
                <w:p w14:paraId="35631579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7A9E3E4F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62C3DA1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18E8C380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6182907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BA226A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17AD93B2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91671F" w14:paraId="0DE4B5B7" w14:textId="77777777" w:rsidTr="037A0D28">
              <w:tc>
                <w:tcPr>
                  <w:tcW w:w="318" w:type="dxa"/>
                </w:tcPr>
                <w:p w14:paraId="66204FF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DBF0D7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B62F1B3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2F2C34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80A4E5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921983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296FEF7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15"/>
          </w:tbl>
          <w:p w14:paraId="7194DBDC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769D0D3C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ne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162532DC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9C5590A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16" w:name="M5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F0E4D6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488F020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171ECD6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1D278CD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E861224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27196D1C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19FCCF4E" w14:textId="77777777" w:rsidTr="037A0D28">
              <w:tc>
                <w:tcPr>
                  <w:tcW w:w="318" w:type="dxa"/>
                </w:tcPr>
                <w:p w14:paraId="54CD245A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17" w:name="M5g" w:colFirst="0" w:colLast="6"/>
                  <w:bookmarkEnd w:id="16"/>
                </w:p>
              </w:tc>
              <w:tc>
                <w:tcPr>
                  <w:tcW w:w="322" w:type="dxa"/>
                </w:tcPr>
                <w:p w14:paraId="1231BE67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6FEB5B0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0D7AA6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C50080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2CC21B9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8" w:type="dxa"/>
                </w:tcPr>
                <w:p w14:paraId="57AB747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</w:tr>
            <w:tr w:rsidR="00CB75AE" w:rsidRPr="0091671F" w14:paraId="0B6C435D" w14:textId="77777777" w:rsidTr="037A0D28">
              <w:tc>
                <w:tcPr>
                  <w:tcW w:w="318" w:type="dxa"/>
                </w:tcPr>
                <w:p w14:paraId="22C3D75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1D0ADF7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5D9A48C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71F3359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46D1341F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02DC429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18" w:type="dxa"/>
                </w:tcPr>
                <w:p w14:paraId="22F65FF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</w:tr>
            <w:tr w:rsidR="00CB75AE" w:rsidRPr="0091671F" w14:paraId="6C06586F" w14:textId="77777777" w:rsidTr="037A0D28">
              <w:tc>
                <w:tcPr>
                  <w:tcW w:w="318" w:type="dxa"/>
                </w:tcPr>
                <w:p w14:paraId="734B4EC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4E75B50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62218FB3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4B7EE69E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46BB266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519C40F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18" w:type="dxa"/>
                </w:tcPr>
                <w:p w14:paraId="3C3E0C4F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</w:tr>
            <w:tr w:rsidR="00CB75AE" w:rsidRPr="0091671F" w14:paraId="6AD5E7CB" w14:textId="77777777" w:rsidTr="037A0D28">
              <w:tc>
                <w:tcPr>
                  <w:tcW w:w="318" w:type="dxa"/>
                </w:tcPr>
                <w:p w14:paraId="1B4C6DBE" w14:textId="77777777" w:rsidR="00CB75AE" w:rsidRPr="00127174" w:rsidRDefault="00740D69" w:rsidP="006E483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7AE9101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77BB07B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63ECE29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4C89F634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3DE4CAF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18" w:type="dxa"/>
                </w:tcPr>
                <w:p w14:paraId="1548D516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</w:tr>
            <w:tr w:rsidR="00CB75AE" w:rsidRPr="0091671F" w14:paraId="3B7ABC6B" w14:textId="77777777" w:rsidTr="037A0D28">
              <w:tc>
                <w:tcPr>
                  <w:tcW w:w="318" w:type="dxa"/>
                </w:tcPr>
                <w:p w14:paraId="01E379B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0A05634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5210C003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2EC7F4AA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161F074D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46B40F8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18" w:type="dxa"/>
                </w:tcPr>
                <w:p w14:paraId="6A677E8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31</w:t>
                  </w:r>
                </w:p>
              </w:tc>
            </w:tr>
            <w:tr w:rsidR="00CB75AE" w:rsidRPr="0091671F" w14:paraId="7196D064" w14:textId="77777777" w:rsidTr="037A0D28">
              <w:tc>
                <w:tcPr>
                  <w:tcW w:w="318" w:type="dxa"/>
                </w:tcPr>
                <w:p w14:paraId="34FF1C9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D072C0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8A2191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BD18F9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238601F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F3CABC7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5B08B5D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17"/>
          </w:tbl>
          <w:p w14:paraId="16DEB4AB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0AD9C6F4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July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5B124CD9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65C0F16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18" w:name="M6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56F2A3E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800D5F1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594F800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E3BF0A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BABCA05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EE65652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4E4F49DB" w14:textId="77777777" w:rsidTr="037A0D28">
              <w:tc>
                <w:tcPr>
                  <w:tcW w:w="318" w:type="dxa"/>
                </w:tcPr>
                <w:p w14:paraId="050B3AD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19" w:name="M6g" w:colFirst="0" w:colLast="6"/>
                  <w:bookmarkEnd w:id="18"/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138328F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297C039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5055DCC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14648C29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1AA1B77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8" w:type="dxa"/>
                </w:tcPr>
                <w:p w14:paraId="1F87031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</w:tr>
            <w:tr w:rsidR="00CB75AE" w:rsidRPr="0091671F" w14:paraId="05AEB62B" w14:textId="77777777" w:rsidTr="037A0D28">
              <w:tc>
                <w:tcPr>
                  <w:tcW w:w="318" w:type="dxa"/>
                </w:tcPr>
                <w:p w14:paraId="5FCB5F4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1391D46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0FA5DB3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1D7208F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0E2297C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601423B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18" w:type="dxa"/>
                </w:tcPr>
                <w:p w14:paraId="3343440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</w:tr>
            <w:tr w:rsidR="00CB75AE" w:rsidRPr="0091671F" w14:paraId="02D03EE3" w14:textId="77777777" w:rsidTr="037A0D28">
              <w:tc>
                <w:tcPr>
                  <w:tcW w:w="318" w:type="dxa"/>
                </w:tcPr>
                <w:p w14:paraId="62E3969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69456573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6D95BA9B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108A69A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362372F5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74BC2F5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18" w:type="dxa"/>
                </w:tcPr>
                <w:p w14:paraId="6528FAB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</w:tr>
            <w:tr w:rsidR="00CB75AE" w:rsidRPr="0091671F" w14:paraId="5C36CB2C" w14:textId="77777777" w:rsidTr="037A0D28">
              <w:tc>
                <w:tcPr>
                  <w:tcW w:w="318" w:type="dxa"/>
                </w:tcPr>
                <w:p w14:paraId="6214D53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08DD110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5284F83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3944935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6AFCAD6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57E1AC0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8" w:type="dxa"/>
                </w:tcPr>
                <w:p w14:paraId="186DC8D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</w:tr>
            <w:tr w:rsidR="00CB75AE" w:rsidRPr="0091671F" w14:paraId="0CCFEC62" w14:textId="77777777" w:rsidTr="037A0D28">
              <w:tc>
                <w:tcPr>
                  <w:tcW w:w="318" w:type="dxa"/>
                </w:tcPr>
                <w:p w14:paraId="6D024D63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2E98577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4B1F511A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5F9C3DC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023141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F3B140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562C75D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91671F" w14:paraId="664355AD" w14:textId="77777777" w:rsidTr="037A0D28">
              <w:tc>
                <w:tcPr>
                  <w:tcW w:w="318" w:type="dxa"/>
                </w:tcPr>
                <w:p w14:paraId="1A96511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DF4E37C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4FB30F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DA6542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041E394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22B00A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2C6D79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19"/>
          </w:tbl>
          <w:p w14:paraId="6E1831B3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</w:tr>
      <w:tr w:rsidR="00CB75AE" w:rsidRPr="0091671F" w14:paraId="54E11D2A" w14:textId="77777777" w:rsidTr="037A0D28">
        <w:trPr>
          <w:trHeight w:hRule="exact" w:val="202"/>
          <w:jc w:val="center"/>
        </w:trPr>
        <w:tc>
          <w:tcPr>
            <w:tcW w:w="3133" w:type="dxa"/>
            <w:shd w:val="clear" w:color="auto" w:fill="auto"/>
          </w:tcPr>
          <w:p w14:paraId="31126E5D" w14:textId="77777777" w:rsidR="00CB75AE" w:rsidRPr="0091671F" w:rsidRDefault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537" w:type="dxa"/>
            <w:shd w:val="clear" w:color="auto" w:fill="auto"/>
          </w:tcPr>
          <w:p w14:paraId="2DE403A5" w14:textId="77777777" w:rsidR="00CB75AE" w:rsidRPr="0091671F" w:rsidRDefault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3133" w:type="dxa"/>
            <w:shd w:val="clear" w:color="auto" w:fill="auto"/>
          </w:tcPr>
          <w:p w14:paraId="62431CDC" w14:textId="77777777" w:rsidR="00CB75AE" w:rsidRPr="0091671F" w:rsidRDefault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537" w:type="dxa"/>
            <w:shd w:val="clear" w:color="auto" w:fill="auto"/>
          </w:tcPr>
          <w:p w14:paraId="49E398E2" w14:textId="77777777" w:rsidR="00CB75AE" w:rsidRPr="0091671F" w:rsidRDefault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3133" w:type="dxa"/>
            <w:shd w:val="clear" w:color="auto" w:fill="auto"/>
          </w:tcPr>
          <w:p w14:paraId="16287F21" w14:textId="77777777" w:rsidR="00CB75AE" w:rsidRPr="0091671F" w:rsidRDefault="00CB75AE">
            <w:pPr>
              <w:rPr>
                <w:color w:val="204066"/>
                <w:sz w:val="12"/>
                <w:szCs w:val="12"/>
              </w:rPr>
            </w:pPr>
          </w:p>
        </w:tc>
      </w:tr>
      <w:tr w:rsidR="00CB75AE" w:rsidRPr="0091671F" w14:paraId="011B574D" w14:textId="77777777" w:rsidTr="037A0D28">
        <w:trPr>
          <w:trHeight w:val="317"/>
          <w:jc w:val="center"/>
        </w:trPr>
        <w:tc>
          <w:tcPr>
            <w:tcW w:w="3133" w:type="dxa"/>
            <w:shd w:val="clear" w:color="auto" w:fill="auto"/>
            <w:vAlign w:val="bottom"/>
          </w:tcPr>
          <w:p w14:paraId="6B7DC302" w14:textId="77777777" w:rsidR="00CB75AE" w:rsidRPr="00127174" w:rsidRDefault="00740D69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bookmarkStart w:id="20" w:name="M7" w:colFirst="0" w:colLast="0"/>
            <w:bookmarkStart w:id="21" w:name="M8" w:colFirst="2" w:colLast="2"/>
            <w:bookmarkStart w:id="22" w:name="M9" w:colFirst="4" w:colLast="4"/>
            <w:r>
              <w:rPr>
                <w:rFonts w:asciiTheme="minorHAnsi" w:hAnsiTheme="minorHAnsi"/>
                <w:color w:val="1D354B"/>
                <w:sz w:val="24"/>
              </w:rPr>
              <w:t>JULY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5BE93A62" w14:textId="77777777" w:rsidR="00CB75AE" w:rsidRPr="0091671F" w:rsidRDefault="00CB75AE" w:rsidP="0074374D">
            <w:pPr>
              <w:jc w:val="center"/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1F77C9AE" w14:textId="77777777" w:rsidR="00CB75AE" w:rsidRPr="00127174" w:rsidRDefault="00740D69" w:rsidP="0074374D">
            <w:pPr>
              <w:pStyle w:val="Months"/>
              <w:tabs>
                <w:tab w:val="left" w:pos="1725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AUGUST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384BA73E" w14:textId="77777777" w:rsidR="00CB75AE" w:rsidRPr="0091671F" w:rsidRDefault="00CB75AE" w:rsidP="0074374D">
            <w:pPr>
              <w:jc w:val="center"/>
              <w:rPr>
                <w:color w:val="204066"/>
                <w:sz w:val="22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70DE9DE7" w14:textId="77777777" w:rsidR="00CB75AE" w:rsidRPr="00127174" w:rsidRDefault="00740D69" w:rsidP="0074374D">
            <w:pPr>
              <w:pStyle w:val="Months"/>
              <w:tabs>
                <w:tab w:val="left" w:pos="1725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SEPTEMBER</w:t>
            </w:r>
          </w:p>
        </w:tc>
      </w:tr>
      <w:tr w:rsidR="00CB75AE" w:rsidRPr="0091671F" w14:paraId="146A4540" w14:textId="77777777" w:rsidTr="037A0D28">
        <w:trPr>
          <w:jc w:val="center"/>
        </w:trPr>
        <w:tc>
          <w:tcPr>
            <w:tcW w:w="3133" w:type="dxa"/>
            <w:shd w:val="clear" w:color="auto" w:fill="auto"/>
          </w:tcPr>
          <w:tbl>
            <w:tblPr>
              <w:tblStyle w:val="HostTable"/>
              <w:tblW w:w="2917" w:type="dxa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14"/>
              <w:gridCol w:w="418"/>
              <w:gridCol w:w="418"/>
              <w:gridCol w:w="390"/>
              <w:gridCol w:w="446"/>
              <w:gridCol w:w="418"/>
              <w:gridCol w:w="413"/>
            </w:tblGrid>
            <w:tr w:rsidR="00CB75AE" w:rsidRPr="0091671F" w14:paraId="3739F52E" w14:textId="77777777" w:rsidTr="037A0D28">
              <w:tc>
                <w:tcPr>
                  <w:tcW w:w="414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EBB306C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23" w:name="M7d" w:colFirst="0" w:colLast="6"/>
                  <w:bookmarkEnd w:id="20"/>
                  <w:bookmarkEnd w:id="21"/>
                  <w:bookmarkEnd w:id="22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4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E261B8E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4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C99EBAF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90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2EAA079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446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E9DD8B0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418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1B1589B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413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4D2148D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32AACF50" w14:textId="77777777" w:rsidTr="037A0D28">
              <w:tc>
                <w:tcPr>
                  <w:tcW w:w="414" w:type="dxa"/>
                </w:tcPr>
                <w:p w14:paraId="34B3F2E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24" w:name="M7g" w:colFirst="0" w:colLast="6"/>
                  <w:bookmarkEnd w:id="23"/>
                </w:p>
              </w:tc>
              <w:tc>
                <w:tcPr>
                  <w:tcW w:w="418" w:type="dxa"/>
                </w:tcPr>
                <w:p w14:paraId="7D34F5C7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6B965A4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" w:type="dxa"/>
                </w:tcPr>
                <w:p w14:paraId="54B6C89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46" w:type="dxa"/>
                </w:tcPr>
                <w:p w14:paraId="2A2176D0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3</w:t>
                  </w:r>
                </w:p>
              </w:tc>
              <w:tc>
                <w:tcPr>
                  <w:tcW w:w="418" w:type="dxa"/>
                </w:tcPr>
                <w:p w14:paraId="3BC2995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13" w:type="dxa"/>
                </w:tcPr>
                <w:p w14:paraId="34C3CC7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</w:tr>
            <w:tr w:rsidR="00CB75AE" w:rsidRPr="0091671F" w14:paraId="7458B8CC" w14:textId="77777777" w:rsidTr="037A0D28">
              <w:tc>
                <w:tcPr>
                  <w:tcW w:w="414" w:type="dxa"/>
                </w:tcPr>
                <w:p w14:paraId="1D3DECF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8" w:type="dxa"/>
                </w:tcPr>
                <w:p w14:paraId="67E6CB2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18" w:type="dxa"/>
                </w:tcPr>
                <w:p w14:paraId="0E86578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" w:type="dxa"/>
                </w:tcPr>
                <w:p w14:paraId="3C1237B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46" w:type="dxa"/>
                </w:tcPr>
                <w:p w14:paraId="5E8FBDAF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18" w:type="dxa"/>
                </w:tcPr>
                <w:p w14:paraId="5E88EA7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13" w:type="dxa"/>
                </w:tcPr>
                <w:p w14:paraId="2655FCB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</w:tr>
            <w:tr w:rsidR="00CB75AE" w:rsidRPr="0091671F" w14:paraId="7A55312E" w14:textId="77777777" w:rsidTr="037A0D28">
              <w:tc>
                <w:tcPr>
                  <w:tcW w:w="414" w:type="dxa"/>
                </w:tcPr>
                <w:p w14:paraId="5192DA5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18" w:type="dxa"/>
                </w:tcPr>
                <w:p w14:paraId="2874E13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18" w:type="dxa"/>
                </w:tcPr>
                <w:p w14:paraId="41090324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90" w:type="dxa"/>
                </w:tcPr>
                <w:p w14:paraId="48C7F5FA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446" w:type="dxa"/>
                </w:tcPr>
                <w:p w14:paraId="2588D061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17</w:t>
                  </w:r>
                </w:p>
              </w:tc>
              <w:tc>
                <w:tcPr>
                  <w:tcW w:w="418" w:type="dxa"/>
                </w:tcPr>
                <w:p w14:paraId="779B2FC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13" w:type="dxa"/>
                </w:tcPr>
                <w:p w14:paraId="221A289F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</w:tr>
            <w:tr w:rsidR="00CB75AE" w:rsidRPr="0091671F" w14:paraId="01E5BE91" w14:textId="77777777" w:rsidTr="037A0D28">
              <w:tc>
                <w:tcPr>
                  <w:tcW w:w="414" w:type="dxa"/>
                </w:tcPr>
                <w:p w14:paraId="6B44183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18" w:type="dxa"/>
                </w:tcPr>
                <w:p w14:paraId="673AD2F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418" w:type="dxa"/>
                </w:tcPr>
                <w:p w14:paraId="77E2DF8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90" w:type="dxa"/>
                </w:tcPr>
                <w:p w14:paraId="398FF380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446" w:type="dxa"/>
                </w:tcPr>
                <w:p w14:paraId="4DFBC01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418" w:type="dxa"/>
                </w:tcPr>
                <w:p w14:paraId="728F179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413" w:type="dxa"/>
                </w:tcPr>
                <w:p w14:paraId="6F46C0E1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</w:tr>
            <w:tr w:rsidR="00CB75AE" w:rsidRPr="0091671F" w14:paraId="443E7DB4" w14:textId="77777777" w:rsidTr="037A0D28">
              <w:tc>
                <w:tcPr>
                  <w:tcW w:w="414" w:type="dxa"/>
                </w:tcPr>
                <w:p w14:paraId="2E34BB0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18" w:type="dxa"/>
                </w:tcPr>
                <w:p w14:paraId="59F7A25F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418" w:type="dxa"/>
                </w:tcPr>
                <w:p w14:paraId="48758079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90" w:type="dxa"/>
                </w:tcPr>
                <w:p w14:paraId="10AE172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46" w:type="dxa"/>
                </w:tcPr>
                <w:p w14:paraId="4F9BD7C5" w14:textId="77777777" w:rsidR="00CB75AE" w:rsidRPr="00127174" w:rsidRDefault="00740D69" w:rsidP="00662CBD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31</w:t>
                  </w:r>
                </w:p>
              </w:tc>
              <w:tc>
                <w:tcPr>
                  <w:tcW w:w="418" w:type="dxa"/>
                </w:tcPr>
                <w:p w14:paraId="0B4020A7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3" w:type="dxa"/>
                </w:tcPr>
                <w:p w14:paraId="1D7B270A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91671F" w14:paraId="4F904CB7" w14:textId="77777777" w:rsidTr="037A0D28">
              <w:tc>
                <w:tcPr>
                  <w:tcW w:w="414" w:type="dxa"/>
                </w:tcPr>
                <w:p w14:paraId="06971CD3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2A1F701D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03EFCA41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90" w:type="dxa"/>
                </w:tcPr>
                <w:p w14:paraId="5F96A722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46" w:type="dxa"/>
                </w:tcPr>
                <w:p w14:paraId="5B95CD12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8" w:type="dxa"/>
                </w:tcPr>
                <w:p w14:paraId="5220BBB2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413" w:type="dxa"/>
                </w:tcPr>
                <w:p w14:paraId="13CB595B" w14:textId="77777777" w:rsidR="00CB75AE" w:rsidRPr="0091671F" w:rsidRDefault="00CB75AE" w:rsidP="0089132B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24"/>
          </w:tbl>
          <w:p w14:paraId="6D9C8D39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675E05EE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1A189296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922B87B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25" w:name="M8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FA8D4AF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9324558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59410AB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715FA54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59D2F4F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67FACE47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127174" w14:paraId="22FE9992" w14:textId="77777777" w:rsidTr="037A0D28">
              <w:tc>
                <w:tcPr>
                  <w:tcW w:w="318" w:type="dxa"/>
                </w:tcPr>
                <w:p w14:paraId="2FC17F8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26" w:name="M8g" w:colFirst="0" w:colLast="6"/>
                  <w:bookmarkEnd w:id="25"/>
                </w:p>
              </w:tc>
              <w:tc>
                <w:tcPr>
                  <w:tcW w:w="322" w:type="dxa"/>
                </w:tcPr>
                <w:p w14:paraId="0A4F7224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AE48A43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0F40DEB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7A52294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11F3AB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8" w:type="dxa"/>
                </w:tcPr>
                <w:p w14:paraId="58A8CB7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</w:tr>
            <w:tr w:rsidR="00CB75AE" w:rsidRPr="00127174" w14:paraId="4E409002" w14:textId="77777777" w:rsidTr="037A0D28">
              <w:tc>
                <w:tcPr>
                  <w:tcW w:w="318" w:type="dxa"/>
                </w:tcPr>
                <w:p w14:paraId="3C1ED14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7CD048C6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5090736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3CBA124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0D246AF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77BBEA4A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8" w:type="dxa"/>
                </w:tcPr>
                <w:p w14:paraId="6BB22C15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</w:tr>
            <w:tr w:rsidR="00CB75AE" w:rsidRPr="00127174" w14:paraId="35EF972C" w14:textId="77777777" w:rsidTr="037A0D28">
              <w:tc>
                <w:tcPr>
                  <w:tcW w:w="318" w:type="dxa"/>
                </w:tcPr>
                <w:p w14:paraId="68AD3BD9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2636008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4CD1044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117C6A5F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4C45D250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67D23D5B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18" w:type="dxa"/>
                </w:tcPr>
                <w:p w14:paraId="483605B9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</w:tr>
            <w:tr w:rsidR="00CB75AE" w:rsidRPr="00127174" w14:paraId="643ABE9E" w14:textId="77777777" w:rsidTr="037A0D28">
              <w:tc>
                <w:tcPr>
                  <w:tcW w:w="318" w:type="dxa"/>
                </w:tcPr>
                <w:p w14:paraId="6583CC58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4052EA3A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267D3215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7A472451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469E47B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4B0F123E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18" w:type="dxa"/>
                </w:tcPr>
                <w:p w14:paraId="086D4785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</w:tr>
            <w:tr w:rsidR="00CB75AE" w:rsidRPr="00127174" w14:paraId="68FC4935" w14:textId="77777777" w:rsidTr="037A0D28">
              <w:tc>
                <w:tcPr>
                  <w:tcW w:w="318" w:type="dxa"/>
                </w:tcPr>
                <w:p w14:paraId="56127DDF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033917F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105A141C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0809119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71549C2A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1775D92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18" w:type="dxa"/>
                </w:tcPr>
                <w:p w14:paraId="12C529A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</w:tr>
            <w:tr w:rsidR="00CB75AE" w:rsidRPr="00127174" w14:paraId="56818AD2" w14:textId="77777777" w:rsidTr="037A0D28">
              <w:tc>
                <w:tcPr>
                  <w:tcW w:w="318" w:type="dxa"/>
                </w:tcPr>
                <w:p w14:paraId="35C8BDC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007DCDA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50EA2D7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DD355C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A81F0B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17AAFBA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56EE48E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26"/>
          </w:tbl>
          <w:p w14:paraId="2908EB2C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121FD38A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65B96E40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18F7BA8C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27" w:name="M9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55F1112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1D454CB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4C3B21C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F830FBF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4AD6F4A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F363081" w14:textId="77777777" w:rsidR="00CB75AE" w:rsidRPr="00740D69" w:rsidRDefault="00740D69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127174" w14:paraId="5BCE67E0" w14:textId="77777777" w:rsidTr="037A0D28">
              <w:tc>
                <w:tcPr>
                  <w:tcW w:w="318" w:type="dxa"/>
                </w:tcPr>
                <w:p w14:paraId="1FE2DD96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28" w:name="M9g" w:colFirst="0" w:colLast="6"/>
                  <w:bookmarkEnd w:id="27"/>
                </w:p>
              </w:tc>
              <w:tc>
                <w:tcPr>
                  <w:tcW w:w="322" w:type="dxa"/>
                </w:tcPr>
                <w:p w14:paraId="39507054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2E643A3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54A90BE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2A108F4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795C1E8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8" w:type="dxa"/>
                </w:tcPr>
                <w:p w14:paraId="68AED84D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</w:tr>
            <w:tr w:rsidR="00CB75AE" w:rsidRPr="00127174" w14:paraId="3C46320A" w14:textId="77777777" w:rsidTr="037A0D28">
              <w:tc>
                <w:tcPr>
                  <w:tcW w:w="318" w:type="dxa"/>
                </w:tcPr>
                <w:p w14:paraId="21A1E31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3C6C859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2DADD19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7F1FE2E8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657D9643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7980CDB1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8" w:type="dxa"/>
                </w:tcPr>
                <w:p w14:paraId="5D52E1CB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</w:tr>
            <w:tr w:rsidR="00CB75AE" w:rsidRPr="00127174" w14:paraId="09F98916" w14:textId="77777777" w:rsidTr="037A0D28">
              <w:tc>
                <w:tcPr>
                  <w:tcW w:w="318" w:type="dxa"/>
                </w:tcPr>
                <w:p w14:paraId="756B420A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2E56BDF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1AF6AB69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54B83E5D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7C57E71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28B6FA22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8" w:type="dxa"/>
                </w:tcPr>
                <w:p w14:paraId="2498620F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</w:tr>
            <w:tr w:rsidR="00CB75AE" w:rsidRPr="00127174" w14:paraId="23ACB02A" w14:textId="77777777" w:rsidTr="037A0D28">
              <w:tc>
                <w:tcPr>
                  <w:tcW w:w="318" w:type="dxa"/>
                </w:tcPr>
                <w:p w14:paraId="3ABEB53C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36DB7702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1F84ED27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1AC39EA3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23E38973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5D9A6015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8" w:type="dxa"/>
                </w:tcPr>
                <w:p w14:paraId="01F337FB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</w:tr>
            <w:tr w:rsidR="00CB75AE" w:rsidRPr="00127174" w14:paraId="57927167" w14:textId="77777777" w:rsidTr="037A0D28">
              <w:tc>
                <w:tcPr>
                  <w:tcW w:w="318" w:type="dxa"/>
                </w:tcPr>
                <w:p w14:paraId="4A84B3DE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0CDF961C" w14:textId="77777777" w:rsidR="00CB75AE" w:rsidRPr="00127174" w:rsidRDefault="00740D69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43B36BAC" w14:textId="77777777" w:rsidR="00CB75AE" w:rsidRPr="00127174" w:rsidRDefault="00740D69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27357532" w14:textId="77777777" w:rsidR="00CB75AE" w:rsidRPr="00127174" w:rsidRDefault="00CB75AE" w:rsidP="001B48C1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7F023C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BDB549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2916C19D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127174" w14:paraId="74869460" w14:textId="77777777" w:rsidTr="037A0D28">
              <w:trPr>
                <w:trHeight w:val="80"/>
              </w:trPr>
              <w:tc>
                <w:tcPr>
                  <w:tcW w:w="318" w:type="dxa"/>
                </w:tcPr>
                <w:p w14:paraId="187F57B8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4738AF4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6ABBD8F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6BBA33E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64FCBC1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C8C6B09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3382A365" w14:textId="77777777" w:rsidR="00CB75AE" w:rsidRPr="00127174" w:rsidRDefault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28"/>
          </w:tbl>
          <w:p w14:paraId="5C71F136" w14:textId="77777777" w:rsidR="00CB75AE" w:rsidRPr="0091671F" w:rsidRDefault="00CB75AE">
            <w:pPr>
              <w:rPr>
                <w:color w:val="204066"/>
                <w:sz w:val="24"/>
                <w:szCs w:val="24"/>
              </w:rPr>
            </w:pPr>
          </w:p>
        </w:tc>
      </w:tr>
      <w:tr w:rsidR="00CB75AE" w:rsidRPr="00CB75AE" w14:paraId="62199465" w14:textId="77777777" w:rsidTr="037A0D28">
        <w:trPr>
          <w:jc w:val="center"/>
        </w:trPr>
        <w:tc>
          <w:tcPr>
            <w:tcW w:w="3133" w:type="dxa"/>
            <w:shd w:val="clear" w:color="auto" w:fill="auto"/>
          </w:tcPr>
          <w:p w14:paraId="0DA123B1" w14:textId="77777777" w:rsidR="00CB75AE" w:rsidRPr="00CB75AE" w:rsidRDefault="00CB75AE" w:rsidP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537" w:type="dxa"/>
            <w:shd w:val="clear" w:color="auto" w:fill="auto"/>
          </w:tcPr>
          <w:p w14:paraId="4C4CEA3D" w14:textId="77777777" w:rsidR="00CB75AE" w:rsidRPr="00CB75AE" w:rsidRDefault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3133" w:type="dxa"/>
            <w:shd w:val="clear" w:color="auto" w:fill="auto"/>
          </w:tcPr>
          <w:p w14:paraId="50895670" w14:textId="77777777" w:rsidR="00CB75AE" w:rsidRPr="00CB75AE" w:rsidRDefault="00CB75AE" w:rsidP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537" w:type="dxa"/>
            <w:shd w:val="clear" w:color="auto" w:fill="auto"/>
          </w:tcPr>
          <w:p w14:paraId="38C1F859" w14:textId="77777777" w:rsidR="00CB75AE" w:rsidRPr="00CB75AE" w:rsidRDefault="00CB75AE">
            <w:pPr>
              <w:rPr>
                <w:color w:val="204066"/>
                <w:sz w:val="12"/>
                <w:szCs w:val="12"/>
              </w:rPr>
            </w:pPr>
          </w:p>
        </w:tc>
        <w:tc>
          <w:tcPr>
            <w:tcW w:w="3133" w:type="dxa"/>
            <w:shd w:val="clear" w:color="auto" w:fill="auto"/>
          </w:tcPr>
          <w:p w14:paraId="0C8FE7CE" w14:textId="77777777" w:rsidR="00CB75AE" w:rsidRPr="00CB75AE" w:rsidRDefault="00CB75AE" w:rsidP="00CB75AE">
            <w:pPr>
              <w:rPr>
                <w:color w:val="204066"/>
                <w:sz w:val="12"/>
                <w:szCs w:val="12"/>
              </w:rPr>
            </w:pPr>
          </w:p>
        </w:tc>
      </w:tr>
      <w:tr w:rsidR="00CB75AE" w:rsidRPr="00CB75AE" w14:paraId="6883702B" w14:textId="77777777" w:rsidTr="037A0D28">
        <w:trPr>
          <w:trHeight w:val="317"/>
          <w:jc w:val="center"/>
        </w:trPr>
        <w:tc>
          <w:tcPr>
            <w:tcW w:w="3133" w:type="dxa"/>
            <w:shd w:val="clear" w:color="auto" w:fill="auto"/>
            <w:vAlign w:val="bottom"/>
          </w:tcPr>
          <w:p w14:paraId="59EC10E3" w14:textId="77777777" w:rsidR="00CB75AE" w:rsidRPr="00127174" w:rsidRDefault="00740D69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bookmarkStart w:id="29" w:name="M10" w:colFirst="0" w:colLast="0"/>
            <w:bookmarkStart w:id="30" w:name="M11" w:colFirst="2" w:colLast="2"/>
            <w:bookmarkStart w:id="31" w:name="M12" w:colFirst="4" w:colLast="4"/>
            <w:r>
              <w:rPr>
                <w:rFonts w:asciiTheme="minorHAnsi" w:hAnsiTheme="minorHAnsi"/>
                <w:color w:val="1D354B"/>
                <w:sz w:val="24"/>
              </w:rPr>
              <w:t>OCTOBER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41004F19" w14:textId="77777777" w:rsidR="00CB75AE" w:rsidRPr="00CB75AE" w:rsidRDefault="00CB75AE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0B9A1D13" w14:textId="77777777" w:rsidR="00CB75AE" w:rsidRPr="00127174" w:rsidRDefault="00740D69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NOVEMBER</w:t>
            </w:r>
          </w:p>
        </w:tc>
        <w:tc>
          <w:tcPr>
            <w:tcW w:w="537" w:type="dxa"/>
            <w:shd w:val="clear" w:color="auto" w:fill="auto"/>
            <w:vAlign w:val="bottom"/>
          </w:tcPr>
          <w:p w14:paraId="67C0C651" w14:textId="77777777" w:rsidR="00CB75AE" w:rsidRPr="00CB75AE" w:rsidRDefault="00CB75AE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</w:p>
        </w:tc>
        <w:tc>
          <w:tcPr>
            <w:tcW w:w="3133" w:type="dxa"/>
            <w:shd w:val="clear" w:color="auto" w:fill="auto"/>
            <w:vAlign w:val="bottom"/>
          </w:tcPr>
          <w:p w14:paraId="67131569" w14:textId="77777777" w:rsidR="00CB75AE" w:rsidRPr="00127174" w:rsidRDefault="00740D69" w:rsidP="0074374D">
            <w:pPr>
              <w:pStyle w:val="Months"/>
              <w:tabs>
                <w:tab w:val="right" w:pos="2723"/>
              </w:tabs>
              <w:jc w:val="center"/>
              <w:rPr>
                <w:rFonts w:asciiTheme="minorHAnsi" w:hAnsiTheme="minorHAnsi"/>
                <w:color w:val="1D354B"/>
                <w:sz w:val="24"/>
              </w:rPr>
            </w:pPr>
            <w:r>
              <w:rPr>
                <w:rFonts w:asciiTheme="minorHAnsi" w:hAnsiTheme="minorHAnsi"/>
                <w:color w:val="1D354B"/>
                <w:sz w:val="24"/>
              </w:rPr>
              <w:t>DECEMBER</w:t>
            </w:r>
          </w:p>
        </w:tc>
      </w:tr>
      <w:tr w:rsidR="00CB75AE" w:rsidRPr="0091671F" w14:paraId="790B1361" w14:textId="77777777" w:rsidTr="037A0D28">
        <w:trPr>
          <w:jc w:val="center"/>
        </w:trPr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Sept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003CDBC5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1EAF404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32" w:name="M10d" w:colFirst="0" w:colLast="6"/>
                  <w:bookmarkEnd w:id="29"/>
                  <w:bookmarkEnd w:id="30"/>
                  <w:bookmarkEnd w:id="31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383E7029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8C9352D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2B62B60B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F26EDEE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BB180D6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CD5D855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91671F" w14:paraId="79191082" w14:textId="77777777" w:rsidTr="037A0D28">
              <w:tc>
                <w:tcPr>
                  <w:tcW w:w="318" w:type="dxa"/>
                </w:tcPr>
                <w:p w14:paraId="308D56CC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33" w:name="M10g" w:colFirst="0" w:colLast="6"/>
                  <w:bookmarkEnd w:id="32"/>
                </w:p>
              </w:tc>
              <w:tc>
                <w:tcPr>
                  <w:tcW w:w="322" w:type="dxa"/>
                </w:tcPr>
                <w:p w14:paraId="797E50C6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B04FA47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295336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5A9DB5E7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7399976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8" w:type="dxa"/>
                </w:tcPr>
                <w:p w14:paraId="4FB28CDF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</w:tr>
            <w:tr w:rsidR="00CB75AE" w:rsidRPr="0091671F" w14:paraId="3DBD59D8" w14:textId="77777777" w:rsidTr="037A0D28">
              <w:tc>
                <w:tcPr>
                  <w:tcW w:w="318" w:type="dxa"/>
                </w:tcPr>
                <w:p w14:paraId="4E6894D6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69FF538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3BD39E45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559003C7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3F6EB12A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4F94154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18" w:type="dxa"/>
                </w:tcPr>
                <w:p w14:paraId="0FF44876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</w:tr>
            <w:tr w:rsidR="00CB75AE" w:rsidRPr="0091671F" w14:paraId="7260B4FB" w14:textId="77777777" w:rsidTr="037A0D28">
              <w:tc>
                <w:tcPr>
                  <w:tcW w:w="318" w:type="dxa"/>
                </w:tcPr>
                <w:p w14:paraId="62331FB9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302FF4D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4193629D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3606C69F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6BDCCDF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693CE488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8" w:type="dxa"/>
                </w:tcPr>
                <w:p w14:paraId="1E57E82F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</w:tr>
            <w:tr w:rsidR="00CB75AE" w:rsidRPr="0091671F" w14:paraId="3C1C67BA" w14:textId="77777777" w:rsidTr="037A0D28">
              <w:tc>
                <w:tcPr>
                  <w:tcW w:w="318" w:type="dxa"/>
                </w:tcPr>
                <w:p w14:paraId="2CA99F4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56DB502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5E0274E7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5CD11F86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2D60AAC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68AE7C37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18" w:type="dxa"/>
                </w:tcPr>
                <w:p w14:paraId="3F7A382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</w:tr>
            <w:tr w:rsidR="00CB75AE" w:rsidRPr="0091671F" w14:paraId="3C8E6620" w14:textId="77777777" w:rsidTr="037A0D28">
              <w:tc>
                <w:tcPr>
                  <w:tcW w:w="318" w:type="dxa"/>
                </w:tcPr>
                <w:p w14:paraId="7141D89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2E41F57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2378907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36B0B075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331168FC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02B7ACB4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18" w:type="dxa"/>
                </w:tcPr>
                <w:p w14:paraId="568C698B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91671F" w14:paraId="1A939487" w14:textId="77777777" w:rsidTr="037A0D28">
              <w:tc>
                <w:tcPr>
                  <w:tcW w:w="318" w:type="dxa"/>
                </w:tcPr>
                <w:p w14:paraId="6AA258D8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FFBD3EC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0DCCCAD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6AF6883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4C529ED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C0157D6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3691E7B2" w14:textId="77777777" w:rsidR="00CB75AE" w:rsidRPr="0091671F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33"/>
          </w:tbl>
          <w:p w14:paraId="526770CE" w14:textId="77777777" w:rsidR="00CB75AE" w:rsidRPr="0091671F" w:rsidRDefault="00CB75AE" w:rsidP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7CBEED82" w14:textId="77777777" w:rsidR="00CB75AE" w:rsidRPr="0091671F" w:rsidRDefault="00CB75AE" w:rsidP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Octo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2CF2B573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34C5104E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34" w:name="M11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64558372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D7714BB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CF01E6B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6E99CA2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79994B10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7A96FF92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127174" w14:paraId="71CBABF6" w14:textId="77777777" w:rsidTr="037A0D28">
              <w:tc>
                <w:tcPr>
                  <w:tcW w:w="318" w:type="dxa"/>
                </w:tcPr>
                <w:p w14:paraId="6E36661F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35" w:name="M11g" w:colFirst="0" w:colLast="6"/>
                  <w:bookmarkEnd w:id="34"/>
                </w:p>
              </w:tc>
              <w:tc>
                <w:tcPr>
                  <w:tcW w:w="322" w:type="dxa"/>
                </w:tcPr>
                <w:p w14:paraId="38645DC7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35E58C4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2EBF9A1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C6C2CD5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09E88E4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EA8084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</w:tr>
            <w:tr w:rsidR="00CB75AE" w:rsidRPr="00127174" w14:paraId="7D4BCE20" w14:textId="77777777" w:rsidTr="037A0D28">
              <w:tc>
                <w:tcPr>
                  <w:tcW w:w="318" w:type="dxa"/>
                </w:tcPr>
                <w:p w14:paraId="1BC0336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1B4AAD78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1ABCEBE9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2A581CC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2" w:type="dxa"/>
                </w:tcPr>
                <w:p w14:paraId="14EAB887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6</w:t>
                  </w:r>
                </w:p>
              </w:tc>
              <w:tc>
                <w:tcPr>
                  <w:tcW w:w="322" w:type="dxa"/>
                </w:tcPr>
                <w:p w14:paraId="2965895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8" w:type="dxa"/>
                </w:tcPr>
                <w:p w14:paraId="29B325E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</w:tr>
            <w:tr w:rsidR="00CB75AE" w:rsidRPr="00127174" w14:paraId="162E2EE2" w14:textId="77777777" w:rsidTr="037A0D28">
              <w:tc>
                <w:tcPr>
                  <w:tcW w:w="318" w:type="dxa"/>
                </w:tcPr>
                <w:p w14:paraId="185567A1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05BEBC04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689A8A3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1B7C450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22" w:type="dxa"/>
                </w:tcPr>
                <w:p w14:paraId="3CE3B7E6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22" w:type="dxa"/>
                </w:tcPr>
                <w:p w14:paraId="2B83A18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18" w:type="dxa"/>
                </w:tcPr>
                <w:p w14:paraId="4774BB65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</w:tr>
            <w:tr w:rsidR="00CB75AE" w:rsidRPr="00127174" w14:paraId="0431910A" w14:textId="77777777" w:rsidTr="037A0D28">
              <w:tc>
                <w:tcPr>
                  <w:tcW w:w="318" w:type="dxa"/>
                </w:tcPr>
                <w:p w14:paraId="7A60BCD5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5032EF9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2DBDCC2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3A1B206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22" w:type="dxa"/>
                </w:tcPr>
                <w:p w14:paraId="48C907FC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20</w:t>
                  </w:r>
                </w:p>
              </w:tc>
              <w:tc>
                <w:tcPr>
                  <w:tcW w:w="322" w:type="dxa"/>
                </w:tcPr>
                <w:p w14:paraId="0F5BDCF8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18" w:type="dxa"/>
                </w:tcPr>
                <w:p w14:paraId="0A945D59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</w:tr>
            <w:tr w:rsidR="00CB75AE" w:rsidRPr="00127174" w14:paraId="06759FAB" w14:textId="77777777" w:rsidTr="037A0D28">
              <w:tc>
                <w:tcPr>
                  <w:tcW w:w="318" w:type="dxa"/>
                </w:tcPr>
                <w:p w14:paraId="031ACBB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42328EB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4F6489BD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5C952B58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22" w:type="dxa"/>
                </w:tcPr>
                <w:p w14:paraId="18A252AC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22" w:type="dxa"/>
                </w:tcPr>
                <w:p w14:paraId="49016C6C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18" w:type="dxa"/>
                </w:tcPr>
                <w:p w14:paraId="3CE45ED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</w:tr>
            <w:tr w:rsidR="00CB75AE" w:rsidRPr="00127174" w14:paraId="4A5C01E1" w14:textId="77777777" w:rsidTr="037A0D28">
              <w:tc>
                <w:tcPr>
                  <w:tcW w:w="318" w:type="dxa"/>
                </w:tcPr>
                <w:p w14:paraId="1280F97D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508C98E9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79F8E76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818863E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44F69B9A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F07D11E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1508A3C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35"/>
          </w:tbl>
          <w:p w14:paraId="43D6B1D6" w14:textId="77777777" w:rsidR="00CB75AE" w:rsidRPr="0091671F" w:rsidRDefault="00CB75AE" w:rsidP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537" w:type="dxa"/>
            <w:shd w:val="clear" w:color="auto" w:fill="auto"/>
          </w:tcPr>
          <w:p w14:paraId="17DBC151" w14:textId="77777777" w:rsidR="00CB75AE" w:rsidRPr="0091671F" w:rsidRDefault="00CB75AE" w:rsidP="00CB75AE">
            <w:pPr>
              <w:rPr>
                <w:color w:val="204066"/>
                <w:sz w:val="24"/>
                <w:szCs w:val="24"/>
              </w:rPr>
            </w:pPr>
          </w:p>
        </w:tc>
        <w:tc>
          <w:tcPr>
            <w:tcW w:w="3133" w:type="dxa"/>
            <w:shd w:val="clear" w:color="auto" w:fill="auto"/>
          </w:tcPr>
          <w:tbl>
            <w:tblPr>
              <w:tblStyle w:val="HostTable"/>
              <w:tblW w:w="5000" w:type="pct"/>
              <w:tblLayout w:type="fixed"/>
              <w:tblLook w:val="04A0" w:firstRow="1" w:lastRow="0" w:firstColumn="1" w:lastColumn="0" w:noHBand="0" w:noVBand="1"/>
              <w:tblDescription w:val="November"/>
            </w:tblPr>
            <w:tblGrid>
              <w:gridCol w:w="414"/>
              <w:gridCol w:w="418"/>
              <w:gridCol w:w="418"/>
              <w:gridCol w:w="418"/>
              <w:gridCol w:w="418"/>
              <w:gridCol w:w="418"/>
              <w:gridCol w:w="413"/>
            </w:tblGrid>
            <w:tr w:rsidR="00CB75AE" w:rsidRPr="0091671F" w14:paraId="4DEBA6C8" w14:textId="77777777" w:rsidTr="037A0D28"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08206281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bookmarkStart w:id="36" w:name="M12d" w:colFirst="0" w:colLast="6"/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C7B615D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M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4A4CD420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140E998C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W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037FADB2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T</w:t>
                  </w:r>
                </w:p>
              </w:tc>
              <w:tc>
                <w:tcPr>
                  <w:tcW w:w="322" w:type="dxa"/>
                  <w:tcBorders>
                    <w:top w:val="single" w:sz="4" w:space="0" w:color="8CB2CA"/>
                  </w:tcBorders>
                  <w:shd w:val="clear" w:color="auto" w:fill="DFF7F9"/>
                </w:tcPr>
                <w:p w14:paraId="5EEC12E4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204066"/>
                      <w:sz w:val="26"/>
                      <w:szCs w:val="26"/>
                    </w:rPr>
                    <w:t>F</w:t>
                  </w:r>
                </w:p>
              </w:tc>
              <w:tc>
                <w:tcPr>
                  <w:tcW w:w="318" w:type="dxa"/>
                  <w:tcBorders>
                    <w:top w:val="single" w:sz="4" w:space="0" w:color="8CB2CA"/>
                  </w:tcBorders>
                  <w:shd w:val="clear" w:color="auto" w:fill="E0E8F0"/>
                </w:tcPr>
                <w:p w14:paraId="484D632E" w14:textId="77777777" w:rsidR="00CB75AE" w:rsidRPr="00740D69" w:rsidRDefault="00740D69" w:rsidP="00CB75AE">
                  <w:pPr>
                    <w:pStyle w:val="Days"/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</w:pPr>
                  <w:r w:rsidRPr="00740D69">
                    <w:rPr>
                      <w:rFonts w:asciiTheme="minorHAnsi" w:hAnsiTheme="minorHAnsi"/>
                      <w:color w:val="074FB9"/>
                      <w:sz w:val="26"/>
                      <w:szCs w:val="26"/>
                    </w:rPr>
                    <w:t>S</w:t>
                  </w:r>
                </w:p>
              </w:tc>
            </w:tr>
            <w:tr w:rsidR="00CB75AE" w:rsidRPr="00127174" w14:paraId="4539459C" w14:textId="77777777" w:rsidTr="037A0D28">
              <w:tc>
                <w:tcPr>
                  <w:tcW w:w="318" w:type="dxa"/>
                </w:tcPr>
                <w:p w14:paraId="6F8BD81B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bookmarkStart w:id="37" w:name="M12g" w:colFirst="0" w:colLast="6"/>
                  <w:bookmarkEnd w:id="36"/>
                </w:p>
              </w:tc>
              <w:tc>
                <w:tcPr>
                  <w:tcW w:w="322" w:type="dxa"/>
                </w:tcPr>
                <w:p w14:paraId="33A66D29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2" w:type="dxa"/>
                </w:tcPr>
                <w:p w14:paraId="24DED8E9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2" w:type="dxa"/>
                </w:tcPr>
                <w:p w14:paraId="5139319E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2" w:type="dxa"/>
                </w:tcPr>
                <w:p w14:paraId="7163D972" w14:textId="77777777" w:rsidR="00CB75AE" w:rsidRPr="00127174" w:rsidRDefault="00740D69" w:rsidP="037A0D28">
                  <w:pPr>
                    <w:pStyle w:val="Dates"/>
                    <w:rPr>
                      <w:color w:val="204066"/>
                      <w:sz w:val="24"/>
                      <w:szCs w:val="24"/>
                      <w:highlight w:val="red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4</w:t>
                  </w:r>
                </w:p>
              </w:tc>
              <w:tc>
                <w:tcPr>
                  <w:tcW w:w="322" w:type="dxa"/>
                </w:tcPr>
                <w:p w14:paraId="04EFE10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8" w:type="dxa"/>
                </w:tcPr>
                <w:p w14:paraId="73004FE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6</w:t>
                  </w:r>
                </w:p>
              </w:tc>
            </w:tr>
            <w:tr w:rsidR="00CB75AE" w:rsidRPr="00127174" w14:paraId="20C033C4" w14:textId="77777777" w:rsidTr="037A0D28">
              <w:tc>
                <w:tcPr>
                  <w:tcW w:w="318" w:type="dxa"/>
                </w:tcPr>
                <w:p w14:paraId="7126845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2" w:type="dxa"/>
                </w:tcPr>
                <w:p w14:paraId="03073777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2" w:type="dxa"/>
                </w:tcPr>
                <w:p w14:paraId="63ECA2C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22" w:type="dxa"/>
                </w:tcPr>
                <w:p w14:paraId="1E2F441F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22" w:type="dxa"/>
                </w:tcPr>
                <w:p w14:paraId="6616E102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22" w:type="dxa"/>
                </w:tcPr>
                <w:p w14:paraId="78FB8DC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8" w:type="dxa"/>
                </w:tcPr>
                <w:p w14:paraId="3E686F3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13</w:t>
                  </w:r>
                </w:p>
              </w:tc>
            </w:tr>
            <w:tr w:rsidR="00CB75AE" w:rsidRPr="00127174" w14:paraId="3C978AE7" w14:textId="77777777" w:rsidTr="037A0D28">
              <w:tc>
                <w:tcPr>
                  <w:tcW w:w="318" w:type="dxa"/>
                </w:tcPr>
                <w:p w14:paraId="7CD794C6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22" w:type="dxa"/>
                </w:tcPr>
                <w:p w14:paraId="3A7F724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22" w:type="dxa"/>
                </w:tcPr>
                <w:p w14:paraId="39F653C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322" w:type="dxa"/>
                </w:tcPr>
                <w:p w14:paraId="0D699131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22" w:type="dxa"/>
                </w:tcPr>
                <w:p w14:paraId="2E031A6C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 w:rsidRPr="037A0D28">
                    <w:rPr>
                      <w:color w:val="204066"/>
                      <w:sz w:val="24"/>
                      <w:szCs w:val="24"/>
                      <w:highlight w:val="red"/>
                    </w:rPr>
                    <w:t>18</w:t>
                  </w:r>
                </w:p>
              </w:tc>
              <w:tc>
                <w:tcPr>
                  <w:tcW w:w="322" w:type="dxa"/>
                </w:tcPr>
                <w:p w14:paraId="369939A8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318" w:type="dxa"/>
                </w:tcPr>
                <w:p w14:paraId="1043501F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20</w:t>
                  </w:r>
                </w:p>
              </w:tc>
            </w:tr>
            <w:tr w:rsidR="00CB75AE" w:rsidRPr="00127174" w14:paraId="3A34DF9C" w14:textId="77777777" w:rsidTr="037A0D28">
              <w:tc>
                <w:tcPr>
                  <w:tcW w:w="318" w:type="dxa"/>
                </w:tcPr>
                <w:p w14:paraId="491F7A4B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322" w:type="dxa"/>
                </w:tcPr>
                <w:p w14:paraId="398B4683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322" w:type="dxa"/>
                </w:tcPr>
                <w:p w14:paraId="7C64B33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322" w:type="dxa"/>
                </w:tcPr>
                <w:p w14:paraId="2F9EBCCC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322" w:type="dxa"/>
                </w:tcPr>
                <w:p w14:paraId="4C75184A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322" w:type="dxa"/>
                </w:tcPr>
                <w:p w14:paraId="1A531C28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8" w:type="dxa"/>
                </w:tcPr>
                <w:p w14:paraId="3F1D49D0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27</w:t>
                  </w:r>
                </w:p>
              </w:tc>
            </w:tr>
            <w:tr w:rsidR="00CB75AE" w:rsidRPr="00127174" w14:paraId="49F84BA1" w14:textId="77777777" w:rsidTr="037A0D28">
              <w:tc>
                <w:tcPr>
                  <w:tcW w:w="318" w:type="dxa"/>
                </w:tcPr>
                <w:p w14:paraId="1FC32EBD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322" w:type="dxa"/>
                </w:tcPr>
                <w:p w14:paraId="3972BE0D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22" w:type="dxa"/>
                </w:tcPr>
                <w:p w14:paraId="10E4A264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22" w:type="dxa"/>
                </w:tcPr>
                <w:p w14:paraId="74FDEB5D" w14:textId="77777777" w:rsidR="00CB75AE" w:rsidRPr="00127174" w:rsidRDefault="00740D69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  <w:r>
                    <w:rPr>
                      <w:color w:val="204066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322" w:type="dxa"/>
                </w:tcPr>
                <w:p w14:paraId="2613E9C1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1037B8A3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687C6DE0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tr w:rsidR="00CB75AE" w:rsidRPr="00127174" w14:paraId="5B2F9378" w14:textId="77777777" w:rsidTr="037A0D28">
              <w:trPr>
                <w:trHeight w:val="80"/>
              </w:trPr>
              <w:tc>
                <w:tcPr>
                  <w:tcW w:w="318" w:type="dxa"/>
                </w:tcPr>
                <w:p w14:paraId="58E6DD4E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7D3BEE8F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3B88899E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69E2BB2B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57C0D796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22" w:type="dxa"/>
                </w:tcPr>
                <w:p w14:paraId="0D142F6F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  <w:tc>
                <w:tcPr>
                  <w:tcW w:w="318" w:type="dxa"/>
                </w:tcPr>
                <w:p w14:paraId="4475AD14" w14:textId="77777777" w:rsidR="00CB75AE" w:rsidRPr="00127174" w:rsidRDefault="00CB75AE" w:rsidP="00CB75AE">
                  <w:pPr>
                    <w:pStyle w:val="Dates"/>
                    <w:rPr>
                      <w:color w:val="204066"/>
                      <w:sz w:val="24"/>
                      <w:szCs w:val="24"/>
                    </w:rPr>
                  </w:pPr>
                </w:p>
              </w:tc>
            </w:tr>
            <w:bookmarkEnd w:id="37"/>
          </w:tbl>
          <w:p w14:paraId="120C4E94" w14:textId="77777777" w:rsidR="00CB75AE" w:rsidRPr="0091671F" w:rsidRDefault="00CB75AE" w:rsidP="00CB75AE">
            <w:pPr>
              <w:rPr>
                <w:color w:val="204066"/>
                <w:sz w:val="24"/>
                <w:szCs w:val="24"/>
              </w:rPr>
            </w:pPr>
          </w:p>
        </w:tc>
      </w:tr>
    </w:tbl>
    <w:p w14:paraId="44E57D0F" w14:textId="77777777" w:rsidR="00AF26B2" w:rsidRPr="0091671F" w:rsidRDefault="00740D69" w:rsidP="00740D69">
      <w:pPr>
        <w:pStyle w:val="NoSpacing"/>
        <w:ind w:right="540"/>
        <w:jc w:val="right"/>
        <w:rPr>
          <w:color w:val="204066"/>
          <w:sz w:val="22"/>
        </w:rPr>
      </w:pPr>
      <w:r w:rsidRPr="00740D69">
        <w:rPr>
          <w:color w:val="666699"/>
          <w:sz w:val="16"/>
        </w:rPr>
        <w:t xml:space="preserve">More Free Calendars Templates: </w:t>
      </w:r>
      <w:hyperlink r:id="rId8" w:history="1">
        <w:r w:rsidRPr="00740D69">
          <w:rPr>
            <w:rStyle w:val="Hyperlink"/>
            <w:color w:val="666699"/>
            <w:sz w:val="16"/>
          </w:rPr>
          <w:t>2025 Calendar</w:t>
        </w:r>
      </w:hyperlink>
      <w:r w:rsidRPr="00740D69">
        <w:rPr>
          <w:color w:val="666699"/>
          <w:sz w:val="16"/>
        </w:rPr>
        <w:t xml:space="preserve">, </w:t>
      </w:r>
      <w:hyperlink r:id="rId9" w:history="1">
        <w:r w:rsidRPr="00740D69">
          <w:rPr>
            <w:rStyle w:val="Hyperlink"/>
            <w:color w:val="666699"/>
            <w:sz w:val="16"/>
          </w:rPr>
          <w:t>Printable Calendar</w:t>
        </w:r>
      </w:hyperlink>
      <w:r w:rsidRPr="00740D69">
        <w:rPr>
          <w:color w:val="666699"/>
          <w:sz w:val="16"/>
        </w:rPr>
        <w:t xml:space="preserve">, </w:t>
      </w:r>
      <w:hyperlink r:id="rId10" w:history="1">
        <w:r w:rsidRPr="00740D69">
          <w:rPr>
            <w:rStyle w:val="Hyperlink"/>
            <w:color w:val="666699"/>
            <w:sz w:val="16"/>
          </w:rPr>
          <w:t xml:space="preserve"> Holiday Calendar</w:t>
        </w:r>
      </w:hyperlink>
      <w:r w:rsidRPr="00740D69">
        <w:rPr>
          <w:color w:val="666699"/>
          <w:sz w:val="16"/>
        </w:rPr>
        <w:t xml:space="preserve"> </w:t>
      </w:r>
    </w:p>
    <w:sectPr w:rsidR="00AF26B2" w:rsidRPr="0091671F" w:rsidSect="00740D69"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13E34" w14:textId="77777777" w:rsidR="00C41412" w:rsidRDefault="00C41412">
      <w:r>
        <w:separator/>
      </w:r>
    </w:p>
  </w:endnote>
  <w:endnote w:type="continuationSeparator" w:id="0">
    <w:p w14:paraId="167C57AF" w14:textId="77777777" w:rsidR="00C41412" w:rsidRDefault="00C41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27BFC" w14:textId="77777777" w:rsidR="00C41412" w:rsidRDefault="00C41412">
      <w:r>
        <w:separator/>
      </w:r>
    </w:p>
  </w:footnote>
  <w:footnote w:type="continuationSeparator" w:id="0">
    <w:p w14:paraId="6E273A44" w14:textId="77777777" w:rsidR="00C41412" w:rsidRDefault="00C41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69"/>
    <w:rsid w:val="00037B60"/>
    <w:rsid w:val="0005720C"/>
    <w:rsid w:val="000D1090"/>
    <w:rsid w:val="000E21CA"/>
    <w:rsid w:val="000F2194"/>
    <w:rsid w:val="0010006F"/>
    <w:rsid w:val="00127174"/>
    <w:rsid w:val="00165A69"/>
    <w:rsid w:val="001B48C1"/>
    <w:rsid w:val="001F3C61"/>
    <w:rsid w:val="00210F02"/>
    <w:rsid w:val="00235C01"/>
    <w:rsid w:val="00237D66"/>
    <w:rsid w:val="002435B3"/>
    <w:rsid w:val="0026404E"/>
    <w:rsid w:val="002A1A33"/>
    <w:rsid w:val="002D1004"/>
    <w:rsid w:val="002F0DB5"/>
    <w:rsid w:val="002F52FA"/>
    <w:rsid w:val="00305950"/>
    <w:rsid w:val="003061C7"/>
    <w:rsid w:val="00334027"/>
    <w:rsid w:val="00352747"/>
    <w:rsid w:val="00386BAB"/>
    <w:rsid w:val="003A0BCC"/>
    <w:rsid w:val="003D00A7"/>
    <w:rsid w:val="003F5327"/>
    <w:rsid w:val="00426FC2"/>
    <w:rsid w:val="0042737B"/>
    <w:rsid w:val="00462571"/>
    <w:rsid w:val="0049636B"/>
    <w:rsid w:val="004B26DA"/>
    <w:rsid w:val="004E1E00"/>
    <w:rsid w:val="00507182"/>
    <w:rsid w:val="00520639"/>
    <w:rsid w:val="005A688A"/>
    <w:rsid w:val="005B5BD8"/>
    <w:rsid w:val="005E5368"/>
    <w:rsid w:val="00627286"/>
    <w:rsid w:val="00662CBD"/>
    <w:rsid w:val="006736EF"/>
    <w:rsid w:val="006B13F2"/>
    <w:rsid w:val="006C204B"/>
    <w:rsid w:val="006C50CB"/>
    <w:rsid w:val="006D5406"/>
    <w:rsid w:val="006E483E"/>
    <w:rsid w:val="006E55E0"/>
    <w:rsid w:val="00704952"/>
    <w:rsid w:val="00704A29"/>
    <w:rsid w:val="007070F6"/>
    <w:rsid w:val="00740D69"/>
    <w:rsid w:val="0074374D"/>
    <w:rsid w:val="007D3E3C"/>
    <w:rsid w:val="00826864"/>
    <w:rsid w:val="0089132B"/>
    <w:rsid w:val="008B4ECA"/>
    <w:rsid w:val="008C32BD"/>
    <w:rsid w:val="008D458F"/>
    <w:rsid w:val="0091671F"/>
    <w:rsid w:val="00924B60"/>
    <w:rsid w:val="00957763"/>
    <w:rsid w:val="0098403E"/>
    <w:rsid w:val="009D43FE"/>
    <w:rsid w:val="00A04427"/>
    <w:rsid w:val="00AA2D4B"/>
    <w:rsid w:val="00AB7BC5"/>
    <w:rsid w:val="00AD2F06"/>
    <w:rsid w:val="00AF26B2"/>
    <w:rsid w:val="00AF393D"/>
    <w:rsid w:val="00B22E6F"/>
    <w:rsid w:val="00B6190F"/>
    <w:rsid w:val="00C32B87"/>
    <w:rsid w:val="00C41412"/>
    <w:rsid w:val="00C66DA7"/>
    <w:rsid w:val="00C768BE"/>
    <w:rsid w:val="00C97663"/>
    <w:rsid w:val="00CB75AE"/>
    <w:rsid w:val="00CB7CC0"/>
    <w:rsid w:val="00CD34E5"/>
    <w:rsid w:val="00CE04D0"/>
    <w:rsid w:val="00CF5514"/>
    <w:rsid w:val="00CF6D6A"/>
    <w:rsid w:val="00D13B15"/>
    <w:rsid w:val="00D34E10"/>
    <w:rsid w:val="00D6395F"/>
    <w:rsid w:val="00DA61EB"/>
    <w:rsid w:val="00DB3ECF"/>
    <w:rsid w:val="00E45EDC"/>
    <w:rsid w:val="00E9379D"/>
    <w:rsid w:val="00EA4707"/>
    <w:rsid w:val="00EB6112"/>
    <w:rsid w:val="00F069E2"/>
    <w:rsid w:val="00F80A05"/>
    <w:rsid w:val="00FE01A5"/>
    <w:rsid w:val="00FF17C6"/>
    <w:rsid w:val="037A0D28"/>
    <w:rsid w:val="43B3BBDC"/>
    <w:rsid w:val="44175288"/>
    <w:rsid w:val="6695D0B0"/>
    <w:rsid w:val="74CBE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B3422"/>
  <w15:chartTrackingRefBased/>
  <w15:docId w15:val="{4C424FA8-2731-4CDB-8F5A-75BC78DE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44546A" w:themeColor="text2"/>
        <w:kern w:val="2"/>
        <w:sz w:val="18"/>
        <w:szCs w:val="18"/>
        <w:lang w:val="en-US" w:eastAsia="ja-JP" w:bidi="ar-SA"/>
        <w14:ligatures w14:val="standard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D6395F"/>
    <w:pPr>
      <w:keepNext/>
      <w:keepLines/>
      <w:spacing w:before="240"/>
      <w:outlineLvl w:val="0"/>
    </w:pPr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ear">
    <w:name w:val="Year"/>
    <w:basedOn w:val="Normal"/>
    <w:next w:val="Normal"/>
    <w:uiPriority w:val="1"/>
    <w:pPr>
      <w:spacing w:after="600"/>
      <w:ind w:right="360"/>
      <w:jc w:val="right"/>
    </w:pPr>
    <w:rPr>
      <w:rFonts w:asciiTheme="majorHAnsi" w:eastAsiaTheme="majorEastAsia" w:hAnsiTheme="majorHAnsi" w:cstheme="majorBidi"/>
      <w:b/>
      <w:bCs/>
      <w:sz w:val="96"/>
      <w:szCs w:val="9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ths">
    <w:name w:val="Months"/>
    <w:basedOn w:val="Normal"/>
    <w:uiPriority w:val="2"/>
    <w:pPr>
      <w:spacing w:line="228" w:lineRule="auto"/>
      <w:ind w:left="101"/>
    </w:pPr>
    <w:rPr>
      <w:rFonts w:asciiTheme="majorHAnsi" w:eastAsiaTheme="majorEastAsia" w:hAnsiTheme="majorHAnsi" w:cstheme="majorBidi"/>
      <w:b/>
      <w:bCs/>
      <w:caps/>
      <w:spacing w:val="2"/>
      <w:sz w:val="21"/>
      <w:szCs w:val="21"/>
    </w:rPr>
  </w:style>
  <w:style w:type="table" w:customStyle="1" w:styleId="HostTable">
    <w:name w:val="Host Table"/>
    <w:basedOn w:val="TableNormal"/>
    <w:uiPriority w:val="99"/>
    <w:rPr>
      <w:color w:val="404040" w:themeColor="text1" w:themeTint="BF"/>
      <w:kern w:val="0"/>
      <w14:ligatures w14:val="none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customStyle="1" w:styleId="Days">
    <w:name w:val="Days"/>
    <w:basedOn w:val="Normal"/>
    <w:uiPriority w:val="3"/>
    <w:pPr>
      <w:spacing w:before="40"/>
      <w:jc w:val="center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customStyle="1" w:styleId="Dates">
    <w:name w:val="Dates"/>
    <w:basedOn w:val="Normal"/>
    <w:uiPriority w:val="4"/>
    <w:pPr>
      <w:spacing w:before="40" w:after="40"/>
      <w:jc w:val="center"/>
    </w:pPr>
    <w:rPr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paragraph" w:styleId="Header">
    <w:name w:val="header"/>
    <w:basedOn w:val="Normal"/>
    <w:link w:val="HeaderChar"/>
    <w:uiPriority w:val="99"/>
    <w:unhideWhenUsed/>
    <w:qFormat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98"/>
    <w:unhideWhenUsed/>
    <w:qFormat/>
  </w:style>
  <w:style w:type="character" w:customStyle="1" w:styleId="Heading1Char">
    <w:name w:val="Heading 1 Char"/>
    <w:basedOn w:val="DefaultParagraphFont"/>
    <w:link w:val="Heading1"/>
    <w:uiPriority w:val="9"/>
    <w:rsid w:val="00D6395F"/>
    <w:rPr>
      <w:rFonts w:ascii="Calibri Light" w:eastAsiaTheme="majorEastAsia" w:hAnsi="Calibri Light" w:cstheme="majorBidi"/>
      <w:color w:val="323E4F"/>
      <w:kern w:val="0"/>
      <w:sz w:val="28"/>
      <w:szCs w:val="32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40D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ncalendar.com/2025-Word-Calend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ncalendar.com/2025-Word-Calenda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wincalendar.com/Holiday-Calendar-with-Toda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ncalendar.com/2025-Holiday-Calenda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te\Dropbox\d\GenesisTemplates\word-year-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ird Calendar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2C977-4BD9-45F1-880A-BA5EA5425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word-year-p</Template>
  <TotalTime>1</TotalTime>
  <Pages>1</Pages>
  <Words>284</Words>
  <Characters>1623</Characters>
  <Application>Microsoft Office Word</Application>
  <DocSecurity>0</DocSecurity>
  <Lines>13</Lines>
  <Paragraphs>3</Paragraphs>
  <ScaleCrop>false</ScaleCrop>
  <Manager>WinCalendar.com</Manager>
  <Company>WinCalendar.com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Calendar, Full-Year on 1 page</dc:title>
  <dc:subject>2025 Calendar</dc:subject>
  <dc:creator>WinCalendar</dc:creator>
  <cp:keywords>2025 Calendar,2025 Calendar, Full-Year on 1 page</cp:keywords>
  <cp:lastModifiedBy>Sebrina Pierce</cp:lastModifiedBy>
  <cp:revision>2</cp:revision>
  <dcterms:created xsi:type="dcterms:W3CDTF">2024-12-04T14:34:00Z</dcterms:created>
  <dcterms:modified xsi:type="dcterms:W3CDTF">2024-12-04T14:34:00Z</dcterms:modified>
  <cp:category>2025 Weekly Calendar</cp:category>
</cp:coreProperties>
</file>